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numbering.xml" ContentType="application/vnd.openxmlformats-officedocument.wordprocessingml.numbering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FF3AE" w14:textId="1199929D" w:rsidR="00E364A6" w:rsidRPr="009B4F0E" w:rsidRDefault="00E364A6" w:rsidP="002E6F25">
      <w:pPr>
        <w:pStyle w:val="Otsikko10"/>
        <w:rPr>
          <w:color w:val="auto"/>
        </w:rPr>
      </w:pPr>
      <w:r w:rsidRPr="009B4F0E">
        <w:rPr>
          <w:color w:val="auto"/>
        </w:rPr>
        <w:t xml:space="preserve">Pintapesuliinat, desinfektioaineet ja </w:t>
      </w:r>
      <w:r w:rsidR="00A34F26">
        <w:rPr>
          <w:color w:val="auto"/>
        </w:rPr>
        <w:t>-</w:t>
      </w:r>
      <w:r w:rsidRPr="009B4F0E">
        <w:rPr>
          <w:color w:val="auto"/>
        </w:rPr>
        <w:t>liinat Pohte</w:t>
      </w:r>
      <w:r w:rsidR="005358F3" w:rsidRPr="009B4F0E">
        <w:rPr>
          <w:color w:val="auto"/>
        </w:rPr>
        <w:t>ella</w:t>
      </w:r>
    </w:p>
    <w:p w14:paraId="14B990F1" w14:textId="77777777" w:rsidR="00CA379F" w:rsidRDefault="00CA379F" w:rsidP="004C2C28">
      <w:pPr>
        <w:spacing w:line="240" w:lineRule="auto"/>
        <w:rPr>
          <w:sz w:val="24"/>
          <w:szCs w:val="24"/>
        </w:rPr>
      </w:pPr>
    </w:p>
    <w:p w14:paraId="4A02C08C" w14:textId="62E05C86" w:rsidR="005358F3" w:rsidRPr="004C2C28" w:rsidRDefault="005358F3" w:rsidP="004C2C28">
      <w:pPr>
        <w:spacing w:line="240" w:lineRule="auto"/>
        <w:rPr>
          <w:sz w:val="24"/>
          <w:szCs w:val="24"/>
        </w:rPr>
      </w:pPr>
      <w:r w:rsidRPr="004C2C28">
        <w:rPr>
          <w:sz w:val="24"/>
          <w:szCs w:val="24"/>
        </w:rPr>
        <w:t xml:space="preserve">Hankintakaudelle (1.10.23-30.9.25) on Pohteen hyvinvointialueelle valittu alla esitetyt pintapesuliinat, desinfektioaineet- ja liinat. Jokaisen tuotteen kohdalla on linkki tarkempaan tuoteselosteeseen. Tuotteet tilataan Emmi tilausjärjestelmästä. Tilaa ensisijaisesti keskusvarastoon hankittuja tuotteita. </w:t>
      </w:r>
    </w:p>
    <w:p w14:paraId="6A425FF1" w14:textId="66A1A914" w:rsidR="005358F3" w:rsidRPr="004C2C28" w:rsidRDefault="005358F3" w:rsidP="004C2C28">
      <w:pPr>
        <w:spacing w:line="240" w:lineRule="auto"/>
        <w:rPr>
          <w:sz w:val="24"/>
          <w:szCs w:val="24"/>
        </w:rPr>
      </w:pPr>
    </w:p>
    <w:p w14:paraId="3528D0A3" w14:textId="655B6439" w:rsidR="005358F3" w:rsidRPr="004C2C28" w:rsidRDefault="005358F3" w:rsidP="004C2C28">
      <w:pPr>
        <w:spacing w:line="240" w:lineRule="auto"/>
        <w:rPr>
          <w:sz w:val="24"/>
          <w:szCs w:val="24"/>
        </w:rPr>
      </w:pPr>
      <w:r w:rsidRPr="004C2C28">
        <w:rPr>
          <w:sz w:val="24"/>
          <w:szCs w:val="24"/>
        </w:rPr>
        <w:t>Huomioi pesu- ja desinfektioaineiden käytössä seuraavat asiat:</w:t>
      </w:r>
    </w:p>
    <w:p w14:paraId="5196921F" w14:textId="77777777" w:rsidR="00F03E74" w:rsidRPr="004C2C28" w:rsidRDefault="00F03E74" w:rsidP="004C2C28">
      <w:pPr>
        <w:spacing w:line="240" w:lineRule="auto"/>
        <w:rPr>
          <w:sz w:val="24"/>
          <w:szCs w:val="24"/>
        </w:rPr>
      </w:pPr>
    </w:p>
    <w:p w14:paraId="43E4C870" w14:textId="77777777" w:rsidR="004E54D2" w:rsidRPr="004C2C28" w:rsidRDefault="00F03E74" w:rsidP="004C2C28">
      <w:pPr>
        <w:pStyle w:val="Luettelokappale"/>
        <w:numPr>
          <w:ilvl w:val="0"/>
          <w:numId w:val="36"/>
        </w:numPr>
        <w:spacing w:line="240" w:lineRule="auto"/>
        <w:rPr>
          <w:sz w:val="24"/>
          <w:szCs w:val="24"/>
        </w:rPr>
      </w:pPr>
      <w:r w:rsidRPr="004C2C28">
        <w:rPr>
          <w:sz w:val="24"/>
          <w:szCs w:val="24"/>
        </w:rPr>
        <w:t>Selvitä yksikköösi hankittavien laitteiden ja välineiden huolto-ohjeet toimittajalta ja noudata niitä.</w:t>
      </w:r>
      <w:r w:rsidR="004E54D2" w:rsidRPr="004C2C28">
        <w:rPr>
          <w:sz w:val="24"/>
          <w:szCs w:val="24"/>
        </w:rPr>
        <w:t xml:space="preserve"> </w:t>
      </w:r>
    </w:p>
    <w:p w14:paraId="5EC9B824" w14:textId="7BD8B6AB" w:rsidR="004E54D2" w:rsidRPr="004C2C28" w:rsidRDefault="004E54D2" w:rsidP="004C2C28">
      <w:pPr>
        <w:pStyle w:val="Luettelokappale"/>
        <w:numPr>
          <w:ilvl w:val="0"/>
          <w:numId w:val="36"/>
        </w:numPr>
        <w:spacing w:line="240" w:lineRule="auto"/>
        <w:rPr>
          <w:sz w:val="24"/>
          <w:szCs w:val="24"/>
        </w:rPr>
      </w:pPr>
      <w:r w:rsidRPr="004C2C28">
        <w:rPr>
          <w:sz w:val="24"/>
          <w:szCs w:val="24"/>
        </w:rPr>
        <w:t>Tutustu aina tarkasti kyseisen tuotteen tuote-esitteeseen ja käyttöturvatiedotteeseen.</w:t>
      </w:r>
    </w:p>
    <w:p w14:paraId="06F158B0" w14:textId="64D37BE5" w:rsidR="00F03E74" w:rsidRPr="004C2C28" w:rsidRDefault="00F03E74" w:rsidP="004C2C28">
      <w:pPr>
        <w:pStyle w:val="Luettelokappale"/>
        <w:numPr>
          <w:ilvl w:val="0"/>
          <w:numId w:val="36"/>
        </w:numPr>
        <w:spacing w:line="240" w:lineRule="auto"/>
        <w:rPr>
          <w:sz w:val="24"/>
          <w:szCs w:val="24"/>
        </w:rPr>
      </w:pPr>
      <w:r w:rsidRPr="004C2C28">
        <w:rPr>
          <w:sz w:val="24"/>
          <w:szCs w:val="24"/>
        </w:rPr>
        <w:t>Huomioi liinojen käytössä valmistajan antamat ohjeet kuten pakkauksen säilyvyys avattuna</w:t>
      </w:r>
      <w:r w:rsidR="00C521E9" w:rsidRPr="004C2C28">
        <w:rPr>
          <w:sz w:val="24"/>
          <w:szCs w:val="24"/>
        </w:rPr>
        <w:t xml:space="preserve">, </w:t>
      </w:r>
      <w:r w:rsidRPr="004C2C28">
        <w:rPr>
          <w:b/>
          <w:bCs/>
          <w:sz w:val="24"/>
          <w:szCs w:val="24"/>
        </w:rPr>
        <w:t>merkitse pakkaukseen avaamispäivä</w:t>
      </w:r>
      <w:r w:rsidRPr="004C2C28">
        <w:rPr>
          <w:sz w:val="24"/>
          <w:szCs w:val="24"/>
        </w:rPr>
        <w:t xml:space="preserve"> ja vaikuttavan aineen soveltuminen eri mikrobeille ja pintamateriaalille. </w:t>
      </w:r>
    </w:p>
    <w:p w14:paraId="22148393" w14:textId="6C05CB1A" w:rsidR="00F03E74" w:rsidRPr="004C2C28" w:rsidRDefault="00F03E74" w:rsidP="004C2C28">
      <w:pPr>
        <w:pStyle w:val="Luettelokappale"/>
        <w:numPr>
          <w:ilvl w:val="0"/>
          <w:numId w:val="36"/>
        </w:numPr>
        <w:spacing w:line="240" w:lineRule="auto"/>
        <w:rPr>
          <w:sz w:val="24"/>
          <w:szCs w:val="24"/>
        </w:rPr>
      </w:pPr>
      <w:r w:rsidRPr="004C2C28">
        <w:rPr>
          <w:sz w:val="24"/>
          <w:szCs w:val="24"/>
        </w:rPr>
        <w:t>Käytä suojakäsineitä, kun käsittelet pesu- ja desinfektioaineita.</w:t>
      </w:r>
      <w:r w:rsidRPr="004C2C28">
        <w:rPr>
          <w:color w:val="FF0000"/>
          <w:sz w:val="24"/>
          <w:szCs w:val="24"/>
        </w:rPr>
        <w:t xml:space="preserve"> </w:t>
      </w:r>
      <w:r w:rsidRPr="004C2C28">
        <w:rPr>
          <w:sz w:val="24"/>
          <w:szCs w:val="24"/>
        </w:rPr>
        <w:t>Kaikista suojakäsinemateriaaleista (vinyyli, nitriili, lateksi) löytyy EN 374 testit (kemikaalisuojakäsineet) läpäiseviä suojakäsineitä.</w:t>
      </w:r>
    </w:p>
    <w:p w14:paraId="172ABF77" w14:textId="3910B7A7" w:rsidR="004E54D2" w:rsidRPr="004C2C28" w:rsidRDefault="00F03E74" w:rsidP="004C2C28">
      <w:pPr>
        <w:pStyle w:val="Luettelokappale"/>
        <w:numPr>
          <w:ilvl w:val="0"/>
          <w:numId w:val="36"/>
        </w:numPr>
        <w:spacing w:line="240" w:lineRule="auto"/>
        <w:rPr>
          <w:sz w:val="24"/>
          <w:szCs w:val="24"/>
        </w:rPr>
      </w:pPr>
      <w:r w:rsidRPr="004C2C28">
        <w:rPr>
          <w:sz w:val="24"/>
          <w:szCs w:val="24"/>
        </w:rPr>
        <w:t>Muista sulkea liinapakkaus aina käytön jälkeen</w:t>
      </w:r>
      <w:r w:rsidR="40CEAC22" w:rsidRPr="004C2C28">
        <w:rPr>
          <w:sz w:val="24"/>
          <w:szCs w:val="24"/>
        </w:rPr>
        <w:t>.</w:t>
      </w:r>
      <w:r w:rsidR="004E54D2" w:rsidRPr="004C2C28">
        <w:rPr>
          <w:sz w:val="24"/>
          <w:szCs w:val="24"/>
        </w:rPr>
        <w:t xml:space="preserve"> </w:t>
      </w:r>
    </w:p>
    <w:p w14:paraId="302C1A7D" w14:textId="5232BD6B" w:rsidR="004E54D2" w:rsidRPr="004C2C28" w:rsidRDefault="004E54D2" w:rsidP="004C2C28">
      <w:pPr>
        <w:pStyle w:val="Luettelokappale"/>
        <w:numPr>
          <w:ilvl w:val="0"/>
          <w:numId w:val="36"/>
        </w:numPr>
        <w:spacing w:line="240" w:lineRule="auto"/>
        <w:rPr>
          <w:sz w:val="24"/>
          <w:szCs w:val="24"/>
        </w:rPr>
      </w:pPr>
      <w:r w:rsidRPr="004C2C28">
        <w:rPr>
          <w:sz w:val="24"/>
          <w:szCs w:val="24"/>
        </w:rPr>
        <w:t>Valmista desinfektioaine</w:t>
      </w:r>
      <w:r w:rsidR="003D09EA" w:rsidRPr="004C2C28">
        <w:rPr>
          <w:sz w:val="24"/>
          <w:szCs w:val="24"/>
        </w:rPr>
        <w:t>laimennos</w:t>
      </w:r>
      <w:r w:rsidRPr="004C2C28">
        <w:rPr>
          <w:sz w:val="24"/>
          <w:szCs w:val="24"/>
        </w:rPr>
        <w:t xml:space="preserve"> erilliseen laimennospulloon, jo</w:t>
      </w:r>
      <w:r w:rsidR="003D09EA" w:rsidRPr="004C2C28">
        <w:rPr>
          <w:sz w:val="24"/>
          <w:szCs w:val="24"/>
        </w:rPr>
        <w:t xml:space="preserve">hon merkitse etikettiin tuotteen nimi, vahvuus ja viimeinen käyttöpäivä. Emmistä on </w:t>
      </w:r>
      <w:r w:rsidR="00BC553E" w:rsidRPr="004C2C28">
        <w:rPr>
          <w:sz w:val="24"/>
          <w:szCs w:val="24"/>
        </w:rPr>
        <w:t xml:space="preserve">tilattavissa myös omia tuotekohtaisia tarroja esim. Oxivirin plus. Yleensä </w:t>
      </w:r>
      <w:r w:rsidR="00C521E9" w:rsidRPr="004C2C28">
        <w:rPr>
          <w:sz w:val="24"/>
          <w:szCs w:val="24"/>
        </w:rPr>
        <w:t>laitos</w:t>
      </w:r>
      <w:r w:rsidR="00BC553E" w:rsidRPr="004C2C28">
        <w:rPr>
          <w:sz w:val="24"/>
          <w:szCs w:val="24"/>
        </w:rPr>
        <w:t>huoltajat tekevät nämä tarvittavat laimennokset</w:t>
      </w:r>
      <w:r w:rsidR="00C521E9" w:rsidRPr="004C2C28">
        <w:rPr>
          <w:sz w:val="24"/>
          <w:szCs w:val="24"/>
        </w:rPr>
        <w:t>. Muista sulkea myös pullon korkki käytön jälkeen</w:t>
      </w:r>
      <w:r w:rsidR="00297297" w:rsidRPr="004C2C28">
        <w:rPr>
          <w:sz w:val="24"/>
          <w:szCs w:val="24"/>
        </w:rPr>
        <w:t>.</w:t>
      </w:r>
    </w:p>
    <w:p w14:paraId="303CFCA3" w14:textId="2700FD10" w:rsidR="00F03E74" w:rsidRDefault="00F03E74" w:rsidP="004C2C28">
      <w:pPr>
        <w:spacing w:line="240" w:lineRule="auto"/>
        <w:ind w:left="360"/>
      </w:pPr>
    </w:p>
    <w:p w14:paraId="141197D9" w14:textId="735655BA" w:rsidR="00C51AAA" w:rsidRPr="00D032B9" w:rsidRDefault="00D032B9" w:rsidP="004C2C28">
      <w:pPr>
        <w:spacing w:line="240" w:lineRule="auto"/>
        <w:rPr>
          <w:color w:val="FF0000"/>
        </w:rPr>
      </w:pPr>
      <w:r>
        <w:rPr>
          <w:color w:val="FF0000"/>
        </w:rPr>
        <w:t xml:space="preserve"> </w:t>
      </w:r>
    </w:p>
    <w:p w14:paraId="426F650C" w14:textId="3FA8FF85" w:rsidR="00423302" w:rsidRDefault="00F03E74" w:rsidP="004C2C28">
      <w:pPr>
        <w:spacing w:line="240" w:lineRule="auto"/>
        <w:rPr>
          <w:color w:val="4B6BC8" w:themeColor="accent1"/>
          <w:sz w:val="24"/>
          <w:szCs w:val="24"/>
        </w:rPr>
      </w:pPr>
      <w:r>
        <w:t xml:space="preserve"> </w:t>
      </w:r>
    </w:p>
    <w:p w14:paraId="4B9F2606" w14:textId="77777777" w:rsidR="00423302" w:rsidRDefault="00423302" w:rsidP="004C2C28">
      <w:pPr>
        <w:spacing w:line="240" w:lineRule="auto"/>
        <w:rPr>
          <w:color w:val="4B6BC8" w:themeColor="accent1"/>
          <w:sz w:val="24"/>
          <w:szCs w:val="24"/>
        </w:rPr>
      </w:pPr>
    </w:p>
    <w:p w14:paraId="0BB35FCB" w14:textId="77777777" w:rsidR="00423302" w:rsidRPr="00423302" w:rsidRDefault="00423302" w:rsidP="004C2C28">
      <w:pPr>
        <w:spacing w:line="240" w:lineRule="auto"/>
        <w:rPr>
          <w:color w:val="4B6BC8" w:themeColor="accent1"/>
          <w:sz w:val="24"/>
          <w:szCs w:val="24"/>
        </w:rPr>
      </w:pPr>
    </w:p>
    <w:p w14:paraId="7C91A2E1" w14:textId="77777777" w:rsidR="00E457B3" w:rsidRDefault="00E457B3" w:rsidP="004C2C28">
      <w:pPr>
        <w:spacing w:line="240" w:lineRule="auto"/>
        <w:rPr>
          <w:sz w:val="24"/>
          <w:szCs w:val="24"/>
        </w:rPr>
      </w:pPr>
    </w:p>
    <w:p w14:paraId="19C18DAF" w14:textId="77777777" w:rsidR="00E457B3" w:rsidRDefault="00E457B3" w:rsidP="004C2C28">
      <w:pPr>
        <w:spacing w:line="240" w:lineRule="auto"/>
        <w:rPr>
          <w:sz w:val="24"/>
          <w:szCs w:val="24"/>
        </w:rPr>
      </w:pPr>
    </w:p>
    <w:p w14:paraId="1345F1CF" w14:textId="77777777" w:rsidR="00E457B3" w:rsidRDefault="00E457B3" w:rsidP="004C2C28">
      <w:pPr>
        <w:spacing w:line="240" w:lineRule="auto"/>
        <w:rPr>
          <w:sz w:val="24"/>
          <w:szCs w:val="24"/>
        </w:rPr>
      </w:pPr>
    </w:p>
    <w:p w14:paraId="4A2C0AE0" w14:textId="6E001E99" w:rsidR="0A9B27AD" w:rsidRDefault="0A9B27AD" w:rsidP="004C2C28">
      <w:pPr>
        <w:spacing w:line="240" w:lineRule="auto"/>
        <w:rPr>
          <w:sz w:val="24"/>
          <w:szCs w:val="24"/>
        </w:rPr>
      </w:pPr>
    </w:p>
    <w:p w14:paraId="0359A330" w14:textId="77777777" w:rsidR="004C2C28" w:rsidRDefault="004C2C28" w:rsidP="004C2C28">
      <w:pPr>
        <w:spacing w:line="240" w:lineRule="auto"/>
        <w:rPr>
          <w:sz w:val="24"/>
          <w:szCs w:val="24"/>
        </w:rPr>
      </w:pPr>
    </w:p>
    <w:p w14:paraId="4F72C344" w14:textId="77777777" w:rsidR="004C2C28" w:rsidRDefault="004C2C28" w:rsidP="004C2C28">
      <w:pPr>
        <w:spacing w:line="240" w:lineRule="auto"/>
        <w:rPr>
          <w:sz w:val="24"/>
          <w:szCs w:val="24"/>
        </w:rPr>
      </w:pPr>
    </w:p>
    <w:p w14:paraId="797DFB97" w14:textId="77777777" w:rsidR="004C2C28" w:rsidRDefault="004C2C28" w:rsidP="004C2C28">
      <w:pPr>
        <w:spacing w:line="240" w:lineRule="auto"/>
        <w:rPr>
          <w:sz w:val="24"/>
          <w:szCs w:val="24"/>
        </w:rPr>
      </w:pPr>
    </w:p>
    <w:p w14:paraId="6CCC24F9" w14:textId="77777777" w:rsidR="004C2C28" w:rsidRDefault="004C2C28" w:rsidP="004C2C28">
      <w:pPr>
        <w:spacing w:line="240" w:lineRule="auto"/>
        <w:rPr>
          <w:sz w:val="24"/>
          <w:szCs w:val="24"/>
        </w:rPr>
      </w:pPr>
    </w:p>
    <w:p w14:paraId="4E18E973" w14:textId="77777777" w:rsidR="004C2C28" w:rsidRDefault="004C2C28" w:rsidP="004C2C28">
      <w:pPr>
        <w:spacing w:line="240" w:lineRule="auto"/>
        <w:rPr>
          <w:sz w:val="24"/>
          <w:szCs w:val="24"/>
        </w:rPr>
      </w:pPr>
    </w:p>
    <w:p w14:paraId="78A4727D" w14:textId="77777777" w:rsidR="004C2C28" w:rsidRDefault="004C2C28" w:rsidP="004C2C28">
      <w:pPr>
        <w:spacing w:line="240" w:lineRule="auto"/>
        <w:rPr>
          <w:sz w:val="24"/>
          <w:szCs w:val="24"/>
        </w:rPr>
      </w:pPr>
    </w:p>
    <w:p w14:paraId="5BAEDE9B" w14:textId="77777777" w:rsidR="004C2C28" w:rsidRDefault="004C2C28" w:rsidP="004C2C28">
      <w:pPr>
        <w:spacing w:line="240" w:lineRule="auto"/>
        <w:rPr>
          <w:sz w:val="24"/>
          <w:szCs w:val="24"/>
        </w:rPr>
      </w:pPr>
    </w:p>
    <w:p w14:paraId="0A60B518" w14:textId="77777777" w:rsidR="004C2C28" w:rsidRDefault="004C2C28" w:rsidP="004C2C28">
      <w:pPr>
        <w:spacing w:line="240" w:lineRule="auto"/>
        <w:rPr>
          <w:sz w:val="24"/>
          <w:szCs w:val="24"/>
        </w:rPr>
      </w:pPr>
    </w:p>
    <w:p w14:paraId="6FEB7EF3" w14:textId="77777777" w:rsidR="004C2C28" w:rsidRDefault="004C2C28" w:rsidP="004C2C28">
      <w:pPr>
        <w:spacing w:line="240" w:lineRule="auto"/>
        <w:rPr>
          <w:sz w:val="24"/>
          <w:szCs w:val="24"/>
        </w:rPr>
      </w:pPr>
    </w:p>
    <w:p w14:paraId="0C08FB0F" w14:textId="77777777" w:rsidR="004C2C28" w:rsidRDefault="004C2C28" w:rsidP="004C2C28">
      <w:pPr>
        <w:spacing w:line="240" w:lineRule="auto"/>
        <w:rPr>
          <w:sz w:val="24"/>
          <w:szCs w:val="24"/>
        </w:rPr>
      </w:pPr>
    </w:p>
    <w:p w14:paraId="2B1CDD65" w14:textId="77777777" w:rsidR="004C2C28" w:rsidRPr="009B4F0E" w:rsidRDefault="00E364A6" w:rsidP="009B4F0E">
      <w:pPr>
        <w:pStyle w:val="Otsikko20"/>
        <w:rPr>
          <w:color w:val="auto"/>
        </w:rPr>
      </w:pPr>
      <w:r w:rsidRPr="009B4F0E">
        <w:rPr>
          <w:color w:val="auto"/>
        </w:rPr>
        <w:lastRenderedPageBreak/>
        <w:t>Pintojen yleispuhdistusliinat</w:t>
      </w:r>
      <w:r w:rsidR="00582ED7" w:rsidRPr="009B4F0E">
        <w:rPr>
          <w:color w:val="auto"/>
        </w:rPr>
        <w:t xml:space="preserve">, </w:t>
      </w:r>
      <w:r w:rsidRPr="009B4F0E">
        <w:rPr>
          <w:color w:val="auto"/>
        </w:rPr>
        <w:t xml:space="preserve">ei </w:t>
      </w:r>
      <w:r w:rsidR="00C51AAA" w:rsidRPr="009B4F0E">
        <w:rPr>
          <w:color w:val="auto"/>
        </w:rPr>
        <w:t>desinfioi</w:t>
      </w:r>
    </w:p>
    <w:p w14:paraId="620F2B77" w14:textId="3914FF20" w:rsidR="00CA379F" w:rsidRDefault="00CA379F" w:rsidP="004C2C28">
      <w:pPr>
        <w:spacing w:line="240" w:lineRule="auto"/>
        <w:rPr>
          <w:b/>
          <w:bCs/>
          <w:sz w:val="28"/>
          <w:szCs w:val="28"/>
        </w:rPr>
      </w:pPr>
    </w:p>
    <w:p w14:paraId="2C9B726C" w14:textId="60C36569" w:rsidR="00CF32F6" w:rsidRDefault="00CF32F6" w:rsidP="004C2C28">
      <w:pPr>
        <w:spacing w:line="240" w:lineRule="auto"/>
        <w:rPr>
          <w:sz w:val="24"/>
          <w:szCs w:val="24"/>
        </w:rPr>
      </w:pPr>
      <w:r w:rsidRPr="004C2C28">
        <w:rPr>
          <w:sz w:val="24"/>
          <w:szCs w:val="24"/>
        </w:rPr>
        <w:t>Kaikille vettä kestäville pinnoille</w:t>
      </w:r>
      <w:r w:rsidR="00756A8C">
        <w:rPr>
          <w:sz w:val="24"/>
          <w:szCs w:val="24"/>
        </w:rPr>
        <w:t>.</w:t>
      </w:r>
    </w:p>
    <w:p w14:paraId="27CB40FA" w14:textId="77777777" w:rsidR="004C2C28" w:rsidRPr="004C2C28" w:rsidRDefault="004C2C28" w:rsidP="004C2C28">
      <w:pPr>
        <w:spacing w:line="240" w:lineRule="auto"/>
        <w:rPr>
          <w:sz w:val="24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61484E" w:rsidRPr="004C2C28" w14:paraId="36DDCA35" w14:textId="77777777" w:rsidTr="3AD24FA7">
        <w:trPr>
          <w:trHeight w:val="397"/>
        </w:trPr>
        <w:tc>
          <w:tcPr>
            <w:tcW w:w="4814" w:type="dxa"/>
            <w:shd w:val="clear" w:color="auto" w:fill="93A6DE" w:themeFill="accent1" w:themeFillTint="99"/>
          </w:tcPr>
          <w:p w14:paraId="660A7B64" w14:textId="6F955945" w:rsidR="0061484E" w:rsidRPr="004C2C28" w:rsidRDefault="0061484E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Tuote</w:t>
            </w:r>
          </w:p>
        </w:tc>
        <w:tc>
          <w:tcPr>
            <w:tcW w:w="4814" w:type="dxa"/>
            <w:shd w:val="clear" w:color="auto" w:fill="93A6DE" w:themeFill="accent1" w:themeFillTint="99"/>
          </w:tcPr>
          <w:p w14:paraId="3B2C8B03" w14:textId="5DD95CF0" w:rsidR="0061484E" w:rsidRPr="004C2C28" w:rsidRDefault="0061484E" w:rsidP="004C2C28">
            <w:pPr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Tilaustiedot</w:t>
            </w:r>
          </w:p>
        </w:tc>
      </w:tr>
      <w:tr w:rsidR="00C51AAA" w:rsidRPr="004C2C28" w14:paraId="52BC63A5" w14:textId="77777777" w:rsidTr="00046555">
        <w:trPr>
          <w:trHeight w:val="2337"/>
        </w:trPr>
        <w:tc>
          <w:tcPr>
            <w:tcW w:w="4814" w:type="dxa"/>
          </w:tcPr>
          <w:p w14:paraId="0B9AF33E" w14:textId="33612DFA" w:rsidR="008E4F30" w:rsidRPr="00D37BFC" w:rsidRDefault="00A34F26" w:rsidP="004C2C28">
            <w:pPr>
              <w:spacing w:line="240" w:lineRule="auto"/>
              <w:rPr>
                <w:rStyle w:val="Hyperlinkki"/>
                <w:rFonts w:asciiTheme="minorHAnsi" w:hAnsiTheme="minorHAnsi"/>
                <w:sz w:val="24"/>
                <w:szCs w:val="24"/>
                <w:lang w:val="en-US"/>
              </w:rPr>
            </w:pPr>
            <w:hyperlink r:id="rId12" w:history="1">
              <w:r w:rsidR="00D37BFC" w:rsidRP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Bea Pro Prowipes pi</w:t>
              </w:r>
              <w:r w:rsidR="00D37BFC" w:rsidRP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n</w:t>
              </w:r>
              <w:r w:rsidR="00D37BFC" w:rsidRP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tapes</w:t>
              </w:r>
              <w:r w:rsidR="00D37BFC" w:rsidRP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u</w:t>
              </w:r>
              <w:r w:rsidR="00D37BFC" w:rsidRP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liina</w:t>
              </w:r>
            </w:hyperlink>
            <w:r w:rsidR="008E4F30" w:rsidRPr="00D37BFC">
              <w:rPr>
                <w:rStyle w:val="Hyperlinkki"/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E4F30" w:rsidRPr="00D37BFC">
              <w:rPr>
                <w:rStyle w:val="Hyperlinkki"/>
                <w:rFonts w:asciiTheme="minorHAnsi" w:hAnsiTheme="minorHAnsi"/>
                <w:sz w:val="24"/>
                <w:szCs w:val="24"/>
                <w:lang w:val="en-US"/>
              </w:rPr>
              <w:t xml:space="preserve"> </w:t>
            </w:r>
          </w:p>
          <w:p w14:paraId="5A76C516" w14:textId="7B62468E" w:rsidR="00C51AAA" w:rsidRPr="00D37BFC" w:rsidRDefault="09FC7C8A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  <w:r w:rsidRPr="00D37BFC"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  <w:t xml:space="preserve">           </w:t>
            </w:r>
          </w:p>
          <w:p w14:paraId="0056DA31" w14:textId="06D4C50A" w:rsidR="00C51AAA" w:rsidRPr="004C2C28" w:rsidRDefault="229E3743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D37BFC"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  <w:t xml:space="preserve">          </w:t>
            </w:r>
            <w:r w:rsidR="09FC7C8A" w:rsidRPr="00D37BFC"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  <w:t xml:space="preserve">      </w:t>
            </w:r>
            <w:r w:rsidR="00C51AAA" w:rsidRPr="004C2C28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55F43F73" wp14:editId="05FB6B00">
                  <wp:extent cx="1268963" cy="818708"/>
                  <wp:effectExtent l="0" t="0" r="7620" b="635"/>
                  <wp:docPr id="1743940018" name="Kuv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998" cy="82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F5004" w14:textId="2ABBEFA4" w:rsidR="00C51AAA" w:rsidRPr="004C2C28" w:rsidRDefault="0DFDC9A3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814" w:type="dxa"/>
          </w:tcPr>
          <w:p w14:paraId="6C7EA999" w14:textId="7963C0A6" w:rsidR="00B52421" w:rsidRPr="004C2C28" w:rsidRDefault="00C51AAA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Keskusvarasto tuote</w:t>
            </w:r>
          </w:p>
          <w:p w14:paraId="7D337972" w14:textId="1579057C" w:rsidR="00CA379F" w:rsidRPr="004C2C28" w:rsidRDefault="3871CE82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>Tuotekoodi 326729</w:t>
            </w:r>
            <w:r w:rsidR="00260C36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  <w:r w:rsidR="218B56FE" w:rsidRPr="004C2C28">
              <w:rPr>
                <w:rFonts w:asciiTheme="minorHAnsi" w:hAnsiTheme="minorHAnsi"/>
                <w:noProof/>
                <w:sz w:val="24"/>
                <w:szCs w:val="24"/>
              </w:rPr>
              <w:t>-pintapesuliina</w:t>
            </w:r>
          </w:p>
          <w:p w14:paraId="01CBF9C7" w14:textId="523D3689" w:rsidR="00CA379F" w:rsidRPr="004C2C28" w:rsidRDefault="00491A33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>25kpl/pkt</w:t>
            </w:r>
          </w:p>
          <w:p w14:paraId="629D9725" w14:textId="2585B379" w:rsidR="00CA379F" w:rsidRPr="004C2C28" w:rsidRDefault="008E4F30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>Säilyy 3 kk avaamisen jälkeen</w:t>
            </w:r>
          </w:p>
        </w:tc>
      </w:tr>
      <w:tr w:rsidR="00E364A6" w:rsidRPr="004C2C28" w14:paraId="2BC50514" w14:textId="77777777" w:rsidTr="3AD24FA7">
        <w:trPr>
          <w:trHeight w:val="685"/>
        </w:trPr>
        <w:tc>
          <w:tcPr>
            <w:tcW w:w="4814" w:type="dxa"/>
          </w:tcPr>
          <w:p w14:paraId="25797705" w14:textId="5A397C73" w:rsidR="008E4F30" w:rsidRPr="004C2C28" w:rsidRDefault="00A34F26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hyperlink r:id="rId14" w:history="1">
              <w:r w:rsid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ApoWIPE Regu</w:t>
              </w:r>
              <w:r w:rsid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l</w:t>
              </w:r>
              <w:r w:rsid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ar yleispuhdistuspyyhe</w:t>
              </w:r>
            </w:hyperlink>
            <w:r w:rsidR="00C51AAA"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 </w:t>
            </w:r>
          </w:p>
          <w:p w14:paraId="5DCA4909" w14:textId="06D49C36" w:rsidR="00B52421" w:rsidRPr="004C2C28" w:rsidRDefault="00C51AAA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 </w:t>
            </w:r>
            <w:r w:rsidR="00B52421"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         </w:t>
            </w:r>
          </w:p>
          <w:p w14:paraId="51663DE3" w14:textId="77777777" w:rsidR="00FC665B" w:rsidRDefault="00B52421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 xml:space="preserve">    </w:t>
            </w:r>
            <w:r w:rsidR="008E4F30" w:rsidRPr="004C2C28">
              <w:rPr>
                <w:rFonts w:asciiTheme="minorHAnsi" w:hAnsiTheme="minorHAnsi"/>
                <w:sz w:val="24"/>
                <w:szCs w:val="24"/>
              </w:rPr>
              <w:t xml:space="preserve">  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 xml:space="preserve">       </w:t>
            </w:r>
          </w:p>
          <w:p w14:paraId="5502A8C1" w14:textId="5BDEC905" w:rsidR="0061484E" w:rsidRPr="004C2C28" w:rsidRDefault="00B52421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="00FC665B">
              <w:rPr>
                <w:rFonts w:asciiTheme="minorHAnsi" w:hAnsiTheme="minorHAnsi"/>
                <w:noProof/>
                <w:sz w:val="24"/>
                <w:szCs w:val="24"/>
              </w:rPr>
              <w:t xml:space="preserve">               </w:t>
            </w:r>
            <w:r w:rsidR="00C51AAA" w:rsidRPr="004C2C28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60EA97F5" wp14:editId="45E6ADE8">
                  <wp:extent cx="1306491" cy="639147"/>
                  <wp:effectExtent l="0" t="0" r="8255" b="8890"/>
                  <wp:docPr id="1" name="Kuva 1" descr="ApoWIPE Regular - yleispuhdistuspyyhe - Sterip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oWIPE Regular - yleispuhdistuspyyhe - Steripo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2" t="29778" r="8824" b="30222"/>
                          <a:stretch/>
                        </pic:blipFill>
                        <pic:spPr bwMode="auto">
                          <a:xfrm>
                            <a:off x="0" y="0"/>
                            <a:ext cx="1333576" cy="65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1484E" w:rsidRPr="004C2C28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4818EB38" w14:textId="64D7F7DE" w:rsidR="00E364A6" w:rsidRPr="004C2C28" w:rsidRDefault="00E364A6" w:rsidP="004C2C28">
            <w:pPr>
              <w:pStyle w:val="Luettelokappale"/>
              <w:spacing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466DA808" w14:textId="77777777" w:rsidR="00B52421" w:rsidRPr="004C2C28" w:rsidRDefault="00CA379F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Suoratoimitustuote</w:t>
            </w:r>
          </w:p>
          <w:p w14:paraId="7987A59B" w14:textId="0CA43BAC" w:rsidR="00B52421" w:rsidRPr="004C2C28" w:rsidRDefault="00B52421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Tuotekoodi 326729</w:t>
            </w:r>
            <w:r w:rsidR="00260C36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-pintapesuliina</w:t>
            </w:r>
          </w:p>
          <w:p w14:paraId="1ADD0F54" w14:textId="54334959" w:rsidR="00B52421" w:rsidRDefault="00B52421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32kpl/pkt</w:t>
            </w:r>
          </w:p>
          <w:p w14:paraId="5DBD2CE5" w14:textId="77777777" w:rsidR="00260C36" w:rsidRPr="004C2C28" w:rsidRDefault="00260C36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61970C57" w14:textId="6316AB23" w:rsidR="008E4F30" w:rsidRPr="004C2C28" w:rsidRDefault="00BC553E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H</w:t>
            </w:r>
            <w:r w:rsidR="008E4F30"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uomiot:</w:t>
            </w:r>
          </w:p>
          <w:p w14:paraId="4ECD9C0C" w14:textId="2884F52D" w:rsidR="008E4F30" w:rsidRPr="004C2C28" w:rsidRDefault="09FC7C8A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Sopii käytettäväksi myös keittiötiloissa.</w:t>
            </w:r>
            <w:r w:rsidR="20C9A208" w:rsidRPr="004C2C28">
              <w:rPr>
                <w:rFonts w:asciiTheme="minorHAnsi" w:hAnsiTheme="minorHAnsi"/>
                <w:sz w:val="24"/>
                <w:szCs w:val="24"/>
              </w:rPr>
              <w:t xml:space="preserve"> Elintarvikehyväksytty.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54BE836E" w14:textId="3B1E89DD" w:rsidR="00E364A6" w:rsidRPr="004C2C28" w:rsidRDefault="5663ECA0" w:rsidP="004C2C28">
            <w:pPr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Tämän toissijaisen sopimustuotteen tilalle suositellaan</w:t>
            </w: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15768674 Bea Prowipes pintapesuliinaa.</w:t>
            </w:r>
          </w:p>
        </w:tc>
      </w:tr>
      <w:tr w:rsidR="00C51AAA" w:rsidRPr="004C2C28" w14:paraId="7C73847E" w14:textId="77777777" w:rsidTr="3AD24FA7">
        <w:trPr>
          <w:trHeight w:val="2333"/>
        </w:trPr>
        <w:tc>
          <w:tcPr>
            <w:tcW w:w="4814" w:type="dxa"/>
          </w:tcPr>
          <w:p w14:paraId="64DF1BA7" w14:textId="725B66EE" w:rsidR="00C51AAA" w:rsidRPr="004C2C28" w:rsidRDefault="00A34F26" w:rsidP="004C2C28">
            <w:pPr>
              <w:spacing w:line="240" w:lineRule="auto"/>
              <w:rPr>
                <w:rStyle w:val="Hyperlinkki"/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  <w:hyperlink r:id="rId16" w:history="1">
              <w:r w:rsid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WipeClean Universal Clea</w:t>
              </w:r>
              <w:r w:rsid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n</w:t>
              </w:r>
              <w:r w:rsid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ing</w:t>
              </w:r>
            </w:hyperlink>
          </w:p>
          <w:p w14:paraId="4FFD4888" w14:textId="77777777" w:rsidR="007F72E9" w:rsidRPr="004C2C28" w:rsidRDefault="00C51AAA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 xml:space="preserve">                </w:t>
            </w:r>
          </w:p>
          <w:p w14:paraId="6B6E5CD9" w14:textId="1D3F6EAD" w:rsidR="007F72E9" w:rsidRPr="004C2C28" w:rsidRDefault="7CECF4C5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 xml:space="preserve">                </w:t>
            </w: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04F3B4D2" wp14:editId="634ABEB4">
                  <wp:extent cx="1268730" cy="906624"/>
                  <wp:effectExtent l="0" t="0" r="7620" b="8255"/>
                  <wp:docPr id="970281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105" cy="91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</w:p>
          <w:p w14:paraId="3E0123DF" w14:textId="0CE617C4" w:rsidR="00C51AAA" w:rsidRPr="004C2C28" w:rsidRDefault="007F72E9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                </w:t>
            </w:r>
          </w:p>
        </w:tc>
        <w:tc>
          <w:tcPr>
            <w:tcW w:w="4814" w:type="dxa"/>
          </w:tcPr>
          <w:p w14:paraId="6CCE17F4" w14:textId="23374616" w:rsidR="0061484E" w:rsidRPr="004C2C28" w:rsidRDefault="00B07251" w:rsidP="004C2C28">
            <w:pPr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Suoratoimitustuote</w:t>
            </w:r>
          </w:p>
          <w:p w14:paraId="0C848101" w14:textId="4F730B95" w:rsidR="00597BEC" w:rsidRPr="004C2C28" w:rsidRDefault="00597BEC" w:rsidP="004C2C28">
            <w:pPr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Tuotekoodi 326729</w:t>
            </w:r>
            <w:r w:rsidR="00260C36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-pintapesuliina</w:t>
            </w:r>
            <w:r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2E0A2CEA" w14:textId="2A865B1C" w:rsidR="00597BEC" w:rsidRPr="004C2C28" w:rsidRDefault="00491A33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>25kpl/pkt</w:t>
            </w:r>
          </w:p>
          <w:p w14:paraId="23476409" w14:textId="7FBECCE9" w:rsidR="007F72E9" w:rsidRDefault="007F72E9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>Säilyy avattuna max. 12kk</w:t>
            </w:r>
          </w:p>
          <w:p w14:paraId="13680624" w14:textId="77777777" w:rsidR="00260C36" w:rsidRPr="004C2C28" w:rsidRDefault="00260C36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14:paraId="72770A23" w14:textId="7B3C79DF" w:rsidR="007F72E9" w:rsidRPr="004C2C28" w:rsidRDefault="00BC553E" w:rsidP="004C2C28">
            <w:pPr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H</w:t>
            </w:r>
            <w:r w:rsidR="007F72E9"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uomiot:</w:t>
            </w:r>
          </w:p>
          <w:p w14:paraId="4CCA001F" w14:textId="1B44967B" w:rsidR="00B07251" w:rsidRPr="004C2C28" w:rsidRDefault="39FEE65B" w:rsidP="004C2C28">
            <w:pPr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Tämän toissijaisen sopimustuotteen tilalle suositellaan 15768674 Bea </w:t>
            </w:r>
            <w:r w:rsidR="55D434D3" w:rsidRPr="004C2C28">
              <w:rPr>
                <w:rFonts w:asciiTheme="minorHAnsi" w:hAnsiTheme="minorHAnsi"/>
                <w:noProof/>
                <w:sz w:val="24"/>
                <w:szCs w:val="24"/>
              </w:rPr>
              <w:t>P</w:t>
            </w: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>rowipes pintapesuliina</w:t>
            </w:r>
            <w:r w:rsidR="36B272B8" w:rsidRPr="004C2C28">
              <w:rPr>
                <w:rFonts w:asciiTheme="minorHAnsi" w:hAnsiTheme="minorHAnsi"/>
                <w:noProof/>
                <w:sz w:val="24"/>
                <w:szCs w:val="24"/>
              </w:rPr>
              <w:t>.</w:t>
            </w:r>
          </w:p>
        </w:tc>
      </w:tr>
      <w:tr w:rsidR="00C51AAA" w:rsidRPr="004C2C28" w14:paraId="615D991C" w14:textId="77777777" w:rsidTr="3AD24FA7">
        <w:trPr>
          <w:trHeight w:val="685"/>
        </w:trPr>
        <w:tc>
          <w:tcPr>
            <w:tcW w:w="4814" w:type="dxa"/>
          </w:tcPr>
          <w:p w14:paraId="01815AB3" w14:textId="480E5CE9" w:rsidR="00C51AAA" w:rsidRPr="004C2C28" w:rsidRDefault="00A34F26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  <w:hyperlink r:id="rId18" w:history="1">
              <w:r w:rsidR="00C51AAA"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WET WIPE Univer</w:t>
              </w:r>
              <w:r w:rsidR="00C51AAA"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s</w:t>
              </w:r>
              <w:r w:rsidR="00C51AAA"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al yleispuhdistusliina</w:t>
              </w:r>
            </w:hyperlink>
          </w:p>
          <w:p w14:paraId="16412DFB" w14:textId="0B453DA0" w:rsidR="00C51AAA" w:rsidRPr="004C2C28" w:rsidRDefault="0A458B9F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    </w:t>
            </w:r>
          </w:p>
          <w:p w14:paraId="226A21CB" w14:textId="4B0BE5C2" w:rsidR="0061484E" w:rsidRPr="004C2C28" w:rsidRDefault="3A772E0A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     </w:t>
            </w:r>
            <w:r w:rsidR="0A458B9F"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      </w:t>
            </w:r>
            <w:r w:rsidR="00C51AAA" w:rsidRPr="004C2C28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04DF284A" wp14:editId="537BAF96">
                  <wp:extent cx="1460238" cy="796182"/>
                  <wp:effectExtent l="0" t="0" r="6985" b="4445"/>
                  <wp:docPr id="10" name="Kuv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83" cy="80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272D429" w14:textId="004F3596" w:rsidR="0061484E" w:rsidRPr="004C2C28" w:rsidRDefault="00B07251" w:rsidP="004C2C28">
            <w:pPr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Suoratoimitustuote</w:t>
            </w:r>
          </w:p>
          <w:p w14:paraId="21D7A00A" w14:textId="1D0E0197" w:rsidR="00597BEC" w:rsidRPr="004C2C28" w:rsidRDefault="00597BEC" w:rsidP="004C2C28">
            <w:pPr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Tuotekoodi 326729</w:t>
            </w:r>
            <w:r w:rsidR="00260C36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-pintapesuliina</w:t>
            </w:r>
            <w:r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131AB7E8" w14:textId="09ABB065" w:rsidR="00597BEC" w:rsidRDefault="00F405B0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>20kpl/pkt</w:t>
            </w:r>
          </w:p>
          <w:p w14:paraId="24371D8F" w14:textId="77777777" w:rsidR="00260C36" w:rsidRPr="004C2C28" w:rsidRDefault="00260C36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14:paraId="6726A1CB" w14:textId="77777777" w:rsidR="002974F0" w:rsidRDefault="00BC553E" w:rsidP="004C2C28">
            <w:pPr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Huomiot:</w:t>
            </w:r>
          </w:p>
          <w:p w14:paraId="5C9F2BBB" w14:textId="5FD41B42" w:rsidR="00C51AAA" w:rsidRPr="004C2C28" w:rsidRDefault="00B07251" w:rsidP="004C2C28">
            <w:pPr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>Tämän toissijaisen sopimustuotteen tilalle suositellaan 15768674 Bea prowipes pintapesuliinaa</w:t>
            </w:r>
            <w:r w:rsidR="00F405B0" w:rsidRPr="004C2C28">
              <w:rPr>
                <w:rFonts w:asciiTheme="minorHAnsi" w:hAnsiTheme="minorHAnsi"/>
                <w:noProof/>
                <w:sz w:val="24"/>
                <w:szCs w:val="24"/>
              </w:rPr>
              <w:t>.</w:t>
            </w:r>
          </w:p>
        </w:tc>
      </w:tr>
    </w:tbl>
    <w:p w14:paraId="0B023B5C" w14:textId="77777777" w:rsidR="002974F0" w:rsidRDefault="002974F0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3400EBA6" w14:textId="77777777" w:rsidR="002974F0" w:rsidRDefault="002974F0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644AA3C6" w14:textId="77777777" w:rsidR="002974F0" w:rsidRDefault="002974F0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728569E2" w14:textId="758C3847" w:rsidR="008C15FB" w:rsidRPr="00260C36" w:rsidRDefault="00D26784" w:rsidP="00260C36">
      <w:pPr>
        <w:pStyle w:val="Otsikko20"/>
        <w:rPr>
          <w:color w:val="auto"/>
        </w:rPr>
      </w:pPr>
      <w:r w:rsidRPr="00260C36">
        <w:rPr>
          <w:color w:val="auto"/>
        </w:rPr>
        <w:lastRenderedPageBreak/>
        <w:t>Pintojen desinfektio, alkoholillinen</w:t>
      </w:r>
    </w:p>
    <w:p w14:paraId="0E6C4714" w14:textId="77777777" w:rsidR="002974F0" w:rsidRPr="002974F0" w:rsidRDefault="002974F0" w:rsidP="004C2C28">
      <w:pPr>
        <w:spacing w:line="240" w:lineRule="auto"/>
        <w:rPr>
          <w:rFonts w:asciiTheme="minorHAnsi" w:hAnsiTheme="minorHAnsi"/>
          <w:b/>
          <w:bCs/>
          <w:sz w:val="28"/>
          <w:szCs w:val="28"/>
        </w:rPr>
      </w:pPr>
    </w:p>
    <w:p w14:paraId="023BC23E" w14:textId="47E143F5" w:rsidR="002974F0" w:rsidRPr="00DD0F3F" w:rsidRDefault="005F444D" w:rsidP="004C2C28">
      <w:pPr>
        <w:spacing w:line="240" w:lineRule="auto"/>
        <w:rPr>
          <w:rFonts w:asciiTheme="minorHAnsi" w:hAnsiTheme="minorHAnsi"/>
          <w:sz w:val="24"/>
          <w:szCs w:val="24"/>
        </w:rPr>
      </w:pPr>
      <w:r w:rsidRPr="004C2C28">
        <w:rPr>
          <w:rFonts w:asciiTheme="minorHAnsi" w:hAnsiTheme="minorHAnsi"/>
          <w:sz w:val="24"/>
          <w:szCs w:val="24"/>
        </w:rPr>
        <w:t>Ei-invasiivisille lääkinnällisille laitteille ja välineille sekä pinnoille</w:t>
      </w:r>
      <w:r w:rsidR="00AC7656" w:rsidRPr="004C2C28">
        <w:rPr>
          <w:rFonts w:asciiTheme="minorHAnsi" w:hAnsiTheme="minorHAnsi"/>
          <w:sz w:val="24"/>
          <w:szCs w:val="24"/>
        </w:rPr>
        <w:t>, jotka kestävät alkoholia.</w:t>
      </w:r>
      <w:r w:rsidR="64155D02" w:rsidRPr="004C2C28">
        <w:rPr>
          <w:rFonts w:asciiTheme="minorHAnsi" w:hAnsiTheme="minorHAnsi"/>
          <w:sz w:val="24"/>
          <w:szCs w:val="24"/>
        </w:rPr>
        <w:t xml:space="preserve"> Alkoholit eivät tehoa itiöllisiin bakteereihin</w:t>
      </w:r>
      <w:r w:rsidR="080A7321" w:rsidRPr="004C2C28">
        <w:rPr>
          <w:rFonts w:asciiTheme="minorHAnsi" w:hAnsiTheme="minorHAnsi"/>
          <w:sz w:val="24"/>
          <w:szCs w:val="24"/>
        </w:rPr>
        <w:t xml:space="preserve"> kuten Clostridioides difficile tai kryptosporidioosi (vasikkaripuli)</w:t>
      </w:r>
      <w:r w:rsidR="0990154E" w:rsidRPr="004C2C28">
        <w:rPr>
          <w:rFonts w:asciiTheme="minorHAnsi" w:hAnsiTheme="minorHAnsi"/>
          <w:sz w:val="24"/>
          <w:szCs w:val="24"/>
        </w:rPr>
        <w:t>.</w:t>
      </w:r>
    </w:p>
    <w:p w14:paraId="2AC6B404" w14:textId="032E1DA6" w:rsidR="00E457B3" w:rsidRPr="004C2C28" w:rsidRDefault="00E457B3" w:rsidP="004C2C28">
      <w:pPr>
        <w:spacing w:line="240" w:lineRule="auto"/>
        <w:rPr>
          <w:rFonts w:asciiTheme="minorHAnsi" w:hAnsiTheme="minorHAnsi"/>
          <w:color w:val="FF0000" w:themeColor="background2" w:themeShade="80"/>
          <w:sz w:val="24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B1BC8" w:rsidRPr="004C2C28" w14:paraId="74F73C32" w14:textId="77777777" w:rsidTr="3AD24FA7">
        <w:trPr>
          <w:trHeight w:val="467"/>
        </w:trPr>
        <w:tc>
          <w:tcPr>
            <w:tcW w:w="4814" w:type="dxa"/>
            <w:shd w:val="clear" w:color="auto" w:fill="93A6DE" w:themeFill="accent1" w:themeFillTint="99"/>
          </w:tcPr>
          <w:p w14:paraId="031E8CA4" w14:textId="494C40B4" w:rsidR="00E457B3" w:rsidRPr="004C2C28" w:rsidRDefault="00E457B3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Tuote</w:t>
            </w:r>
          </w:p>
        </w:tc>
        <w:tc>
          <w:tcPr>
            <w:tcW w:w="4814" w:type="dxa"/>
            <w:shd w:val="clear" w:color="auto" w:fill="93A6DE" w:themeFill="accent1" w:themeFillTint="99"/>
          </w:tcPr>
          <w:p w14:paraId="46062647" w14:textId="5C199DF0" w:rsidR="00E457B3" w:rsidRPr="004C2C28" w:rsidRDefault="00E457B3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Tilaustiedot</w:t>
            </w:r>
          </w:p>
        </w:tc>
      </w:tr>
      <w:tr w:rsidR="009B1BC8" w:rsidRPr="004C2C28" w14:paraId="21F10CD2" w14:textId="77777777" w:rsidTr="3AD24FA7">
        <w:trPr>
          <w:trHeight w:val="3448"/>
        </w:trPr>
        <w:tc>
          <w:tcPr>
            <w:tcW w:w="4814" w:type="dxa"/>
          </w:tcPr>
          <w:p w14:paraId="6DA72189" w14:textId="04C02EEE" w:rsidR="00582ED7" w:rsidRPr="004C2C28" w:rsidRDefault="00A34F26" w:rsidP="004C2C28">
            <w:pPr>
              <w:spacing w:line="240" w:lineRule="auto"/>
              <w:rPr>
                <w:rStyle w:val="Hyperlinkki"/>
                <w:rFonts w:asciiTheme="minorHAnsi" w:hAnsiTheme="minorHAnsi"/>
                <w:b/>
                <w:bCs/>
                <w:sz w:val="24"/>
                <w:szCs w:val="24"/>
              </w:rPr>
            </w:pPr>
            <w:hyperlink r:id="rId20" w:history="1">
              <w:r w:rsidR="00E40B2D"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Kiilto Pro Easydes pesevä pintadesinfektiopyyhe ja task</w:t>
              </w:r>
              <w:r w:rsidR="00E40B2D"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u</w:t>
              </w:r>
              <w:r w:rsidR="00E40B2D"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pakkaus</w:t>
              </w:r>
            </w:hyperlink>
            <w:r w:rsidR="00BC615E" w:rsidRPr="004C2C28">
              <w:rPr>
                <w:rStyle w:val="Hyperlinkki"/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</w:p>
          <w:p w14:paraId="419B3FE9" w14:textId="77777777" w:rsidR="00046555" w:rsidRPr="004C2C28" w:rsidRDefault="76806EFF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 xml:space="preserve">        </w:t>
            </w:r>
            <w:r w:rsidR="0E65BF9B"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 xml:space="preserve"> </w:t>
            </w:r>
            <w:r w:rsidR="0E65BF9B"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</w:p>
          <w:p w14:paraId="310DB358" w14:textId="77777777" w:rsidR="00046555" w:rsidRPr="004C2C28" w:rsidRDefault="00046555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14:paraId="6A437F59" w14:textId="77777777" w:rsidR="00046555" w:rsidRPr="004C2C28" w:rsidRDefault="00046555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14:paraId="4ECB2266" w14:textId="5B4BA77E" w:rsidR="00BC615E" w:rsidRPr="004C2C28" w:rsidRDefault="00046555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            </w:t>
            </w:r>
            <w:r w:rsidR="0E65BF9B"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   </w:t>
            </w:r>
            <w:r w:rsidR="76806EFF" w:rsidRPr="004C2C28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4ACF57B0" wp14:editId="4E168B01">
                  <wp:extent cx="635545" cy="1434457"/>
                  <wp:effectExtent l="0" t="0" r="0" b="0"/>
                  <wp:docPr id="140087083" name="Kuv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35545" cy="1434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F1C24" w14:textId="76C62E27" w:rsidR="00BC615E" w:rsidRPr="004C2C28" w:rsidRDefault="00F712C2" w:rsidP="004C2C28">
            <w:pPr>
              <w:pStyle w:val="Luettelokappale"/>
              <w:spacing w:after="0" w:line="240" w:lineRule="auto"/>
              <w:ind w:left="310"/>
              <w:rPr>
                <w:rFonts w:cstheme="minorHAnsi"/>
                <w:b/>
                <w:bCs/>
                <w:sz w:val="24"/>
                <w:szCs w:val="24"/>
              </w:rPr>
            </w:pPr>
            <w:r w:rsidRPr="004C2C28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2901F17A" w14:textId="6F800C58" w:rsidR="007A07B7" w:rsidRPr="004C2C28" w:rsidRDefault="007A07B7" w:rsidP="004C2C28">
            <w:pPr>
              <w:pStyle w:val="Luettelokappale"/>
              <w:spacing w:after="0" w:line="240" w:lineRule="auto"/>
              <w:ind w:left="31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1192C784" w14:textId="532FC1FB" w:rsidR="004D21DF" w:rsidRDefault="004D21DF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Tuotekoodi 324912</w:t>
            </w:r>
            <w:r w:rsidR="00DD0F3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-pintadesinfektioliina</w:t>
            </w:r>
            <w:r w:rsidR="00652571" w:rsidRPr="004C2C28">
              <w:rPr>
                <w:rFonts w:asciiTheme="minorHAnsi" w:hAnsiTheme="minorHAnsi"/>
                <w:sz w:val="24"/>
                <w:szCs w:val="24"/>
              </w:rPr>
              <w:t xml:space="preserve"> alkoholillinen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3F39F849" w14:textId="77777777" w:rsidR="00FC665B" w:rsidRPr="004C2C28" w:rsidRDefault="00FC665B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0DB1BD34" w14:textId="452876AE" w:rsidR="00DD0F3F" w:rsidRPr="004C2C28" w:rsidRDefault="00582ED7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K</w:t>
            </w:r>
            <w:r w:rsidR="00D26784"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eskusvarasto</w:t>
            </w:r>
            <w:r w:rsidR="00F068C7"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tuote</w:t>
            </w:r>
          </w:p>
          <w:p w14:paraId="6BC95DF9" w14:textId="73B98919" w:rsidR="00D26784" w:rsidRPr="004C2C28" w:rsidRDefault="00582ED7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Iso pyyhe 30 kpl/pkt</w:t>
            </w: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</w:p>
          <w:p w14:paraId="4A80992F" w14:textId="169A830A" w:rsidR="00582ED7" w:rsidRPr="004C2C28" w:rsidRDefault="462CE487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S</w:t>
            </w:r>
            <w:r w:rsidR="1F6D2FED" w:rsidRPr="004C2C28">
              <w:rPr>
                <w:rFonts w:asciiTheme="minorHAnsi" w:hAnsiTheme="minorHAnsi"/>
                <w:sz w:val="24"/>
                <w:szCs w:val="24"/>
              </w:rPr>
              <w:t>äilyy 3 kk</w:t>
            </w:r>
            <w:r w:rsidR="7CC209CB" w:rsidRPr="004C2C2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avaamisen jälkeen</w:t>
            </w:r>
          </w:p>
          <w:p w14:paraId="4386C6C7" w14:textId="403C15F0" w:rsidR="00582ED7" w:rsidRPr="004C2C28" w:rsidRDefault="00582ED7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2D31FB36" w14:textId="58E9015C" w:rsidR="00582ED7" w:rsidRPr="004C2C28" w:rsidRDefault="00582ED7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Suoratoimitustuote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6BFCBAE6" w14:textId="77777777" w:rsidR="00BC615E" w:rsidRPr="004C2C28" w:rsidRDefault="00F068C7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</w:t>
            </w:r>
            <w:r w:rsidR="00D26784" w:rsidRPr="004C2C28">
              <w:rPr>
                <w:rFonts w:asciiTheme="minorHAnsi" w:hAnsiTheme="minorHAnsi"/>
                <w:sz w:val="24"/>
                <w:szCs w:val="24"/>
              </w:rPr>
              <w:t xml:space="preserve">askupakkaus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16kpl/pkt</w:t>
            </w:r>
          </w:p>
          <w:p w14:paraId="51D0464B" w14:textId="16F0C10F" w:rsidR="0005151B" w:rsidRPr="004C2C28" w:rsidRDefault="00D26784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(esim. stetoskooppien puhdistamiseen lääkäreille)</w:t>
            </w:r>
            <w:r w:rsidR="00326F7E"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64656C1A" w14:textId="2D2B0A15" w:rsidR="008C15FB" w:rsidRPr="004C2C28" w:rsidRDefault="00BE13E1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Avattu pakkaus käytettävä 7 vrk kuluessa</w:t>
            </w:r>
            <w:r w:rsidR="00326F7E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360395" w:rsidRPr="004C2C28" w14:paraId="1175921A" w14:textId="77777777" w:rsidTr="3AD24FA7">
        <w:trPr>
          <w:trHeight w:val="773"/>
        </w:trPr>
        <w:tc>
          <w:tcPr>
            <w:tcW w:w="4814" w:type="dxa"/>
          </w:tcPr>
          <w:p w14:paraId="0CBE52C2" w14:textId="31D3AD9D" w:rsidR="00360395" w:rsidRPr="00D37BFC" w:rsidRDefault="00A34F26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  <w:hyperlink r:id="rId22" w:history="1">
              <w:r w:rsidR="00D37BFC" w:rsidRP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Bea Pro ProWipes pesevä desinfektiopy</w:t>
              </w:r>
              <w:r w:rsidR="00D37BFC" w:rsidRP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y</w:t>
              </w:r>
              <w:r w:rsidR="00D37BFC" w:rsidRP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he</w:t>
              </w:r>
            </w:hyperlink>
            <w:r w:rsidR="00D37BFC" w:rsidRPr="00D37BFC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7C7990A0" w14:textId="77777777" w:rsidR="00360395" w:rsidRPr="00D37BFC" w:rsidRDefault="00360395" w:rsidP="004C2C28">
            <w:pPr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</w:pPr>
            <w:r w:rsidRPr="00D37BFC"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  <w:t xml:space="preserve">              </w:t>
            </w:r>
          </w:p>
          <w:p w14:paraId="6EC3E65A" w14:textId="5C6D49AF" w:rsidR="00360395" w:rsidRPr="00FC665B" w:rsidRDefault="3637FFB2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D37BFC"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  <w:t xml:space="preserve">               </w:t>
            </w:r>
            <w:r w:rsidR="00FC665B" w:rsidRPr="00D37BFC">
              <w:rPr>
                <w:rFonts w:asciiTheme="minorHAnsi" w:hAnsiTheme="minorHAnsi"/>
                <w:noProof/>
                <w:sz w:val="24"/>
                <w:szCs w:val="24"/>
                <w:lang w:val="en-US"/>
              </w:rPr>
              <w:t xml:space="preserve">   </w:t>
            </w: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5C13708B" wp14:editId="2645543A">
                  <wp:extent cx="1301484" cy="880322"/>
                  <wp:effectExtent l="0" t="0" r="3810" b="8255"/>
                  <wp:docPr id="1037137004" name="Kuv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84" cy="88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AEBFD1D" w14:textId="77777777" w:rsidR="00360395" w:rsidRPr="004C2C28" w:rsidRDefault="00360395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Suoratoimitustuote</w:t>
            </w:r>
          </w:p>
          <w:p w14:paraId="3A5A1455" w14:textId="752C846D" w:rsidR="00360395" w:rsidRPr="004C2C28" w:rsidRDefault="00360395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Tuotekoodi 324912</w:t>
            </w:r>
            <w:r w:rsidR="00DD0F3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-pintadesinfektioliina alkoholillinen</w:t>
            </w:r>
          </w:p>
          <w:p w14:paraId="2CCACFB4" w14:textId="77777777" w:rsidR="00360395" w:rsidRPr="004C2C28" w:rsidRDefault="00360395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25 kpl/pkt</w:t>
            </w:r>
          </w:p>
          <w:p w14:paraId="7B8F0986" w14:textId="77777777" w:rsidR="00360395" w:rsidRDefault="00360395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Säilyy avattuna 3 kk</w:t>
            </w:r>
          </w:p>
          <w:p w14:paraId="10B5743C" w14:textId="77777777" w:rsidR="00DD0F3F" w:rsidRPr="004C2C28" w:rsidRDefault="00DD0F3F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56D65430" w14:textId="65CF990C" w:rsidR="00360395" w:rsidRPr="004C2C28" w:rsidRDefault="47B5D56E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Huomiot:</w:t>
            </w:r>
          </w:p>
          <w:p w14:paraId="6C68F46B" w14:textId="672E92DB" w:rsidR="00360395" w:rsidRPr="004C2C28" w:rsidRDefault="47B5D56E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>Tämän toissijaisen sopimustuotteen tilalle suositellaan 8286 Kiil</w:t>
            </w:r>
            <w:r w:rsidR="4BBE35CE" w:rsidRPr="004C2C28">
              <w:rPr>
                <w:rFonts w:asciiTheme="minorHAnsi" w:hAnsiTheme="minorHAnsi"/>
                <w:noProof/>
                <w:sz w:val="24"/>
                <w:szCs w:val="24"/>
              </w:rPr>
              <w:t>to Pro Esydes- pyyhe 30kpl/pkt</w:t>
            </w:r>
            <w:r w:rsidR="00326F7E">
              <w:rPr>
                <w:rFonts w:asciiTheme="minorHAnsi" w:hAnsiTheme="minorHAnsi"/>
                <w:noProof/>
                <w:sz w:val="24"/>
                <w:szCs w:val="24"/>
              </w:rPr>
              <w:t>.</w:t>
            </w:r>
          </w:p>
        </w:tc>
      </w:tr>
      <w:tr w:rsidR="00360395" w:rsidRPr="004C2C28" w14:paraId="33791203" w14:textId="77777777" w:rsidTr="3AD24FA7">
        <w:trPr>
          <w:trHeight w:val="773"/>
        </w:trPr>
        <w:tc>
          <w:tcPr>
            <w:tcW w:w="4814" w:type="dxa"/>
          </w:tcPr>
          <w:p w14:paraId="6F538FA6" w14:textId="1EA83448" w:rsidR="00360395" w:rsidRPr="004C2C28" w:rsidRDefault="00A34F26" w:rsidP="004C2C28">
            <w:pPr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</w:pPr>
            <w:hyperlink r:id="rId24" w:history="1">
              <w:r w:rsidR="00360395" w:rsidRPr="004C2C28">
                <w:rPr>
                  <w:rStyle w:val="Hyperlinkki"/>
                  <w:rFonts w:asciiTheme="minorHAnsi" w:hAnsiTheme="minorHAnsi"/>
                  <w:b/>
                  <w:bCs/>
                  <w:noProof/>
                  <w:sz w:val="24"/>
                  <w:szCs w:val="24"/>
                </w:rPr>
                <w:t>ApoWipe Ethanol Disinfection mini- pese</w:t>
              </w:r>
              <w:r w:rsidR="00360395" w:rsidRPr="004C2C28">
                <w:rPr>
                  <w:rStyle w:val="Hyperlinkki"/>
                  <w:rFonts w:asciiTheme="minorHAnsi" w:hAnsiTheme="minorHAnsi"/>
                  <w:b/>
                  <w:bCs/>
                  <w:noProof/>
                  <w:sz w:val="24"/>
                  <w:szCs w:val="24"/>
                </w:rPr>
                <w:t>v</w:t>
              </w:r>
              <w:r w:rsidR="00360395" w:rsidRPr="004C2C28">
                <w:rPr>
                  <w:rStyle w:val="Hyperlinkki"/>
                  <w:rFonts w:asciiTheme="minorHAnsi" w:hAnsiTheme="minorHAnsi"/>
                  <w:b/>
                  <w:bCs/>
                  <w:noProof/>
                  <w:sz w:val="24"/>
                  <w:szCs w:val="24"/>
                </w:rPr>
                <w:t>ä pintadesinfektioliina</w:t>
              </w:r>
            </w:hyperlink>
          </w:p>
          <w:p w14:paraId="3E9C1951" w14:textId="677DA793" w:rsidR="00360395" w:rsidRPr="00DD0F3F" w:rsidRDefault="00DD0F3F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34653016" wp14:editId="3F99889D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14605</wp:posOffset>
                  </wp:positionV>
                  <wp:extent cx="1539875" cy="952500"/>
                  <wp:effectExtent l="0" t="0" r="3175" b="0"/>
                  <wp:wrapThrough wrapText="bothSides">
                    <wp:wrapPolygon edited="0">
                      <wp:start x="0" y="0"/>
                      <wp:lineTo x="0" y="21168"/>
                      <wp:lineTo x="21377" y="21168"/>
                      <wp:lineTo x="21377" y="0"/>
                      <wp:lineTo x="0" y="0"/>
                    </wp:wrapPolygon>
                  </wp:wrapThrough>
                  <wp:docPr id="779755208" name="Kuv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3637FFB2"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                   </w:t>
            </w:r>
          </w:p>
        </w:tc>
        <w:tc>
          <w:tcPr>
            <w:tcW w:w="4814" w:type="dxa"/>
          </w:tcPr>
          <w:p w14:paraId="36EFB7C8" w14:textId="77777777" w:rsidR="00360395" w:rsidRPr="004C2C28" w:rsidRDefault="00360395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Suoratoimitustuote</w:t>
            </w:r>
          </w:p>
          <w:p w14:paraId="61346FEB" w14:textId="06EE6094" w:rsidR="00360395" w:rsidRPr="004C2C28" w:rsidRDefault="00360395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Tuotekoodi 324912 -pintadesinfektioliina alkoholillinen</w:t>
            </w:r>
          </w:p>
          <w:p w14:paraId="34649FD9" w14:textId="5370C859" w:rsidR="00360395" w:rsidRPr="004C2C28" w:rsidRDefault="00360395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Taskukoko 15x14cm</w:t>
            </w:r>
          </w:p>
          <w:p w14:paraId="0583FC77" w14:textId="5D2128F4" w:rsidR="00DD0F3F" w:rsidRPr="004C2C28" w:rsidRDefault="00360395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10kpl/pkt</w:t>
            </w:r>
          </w:p>
        </w:tc>
      </w:tr>
      <w:tr w:rsidR="00360395" w:rsidRPr="004C2C28" w14:paraId="0F4FBDC8" w14:textId="77777777" w:rsidTr="3AD24FA7">
        <w:trPr>
          <w:trHeight w:val="773"/>
        </w:trPr>
        <w:tc>
          <w:tcPr>
            <w:tcW w:w="4814" w:type="dxa"/>
          </w:tcPr>
          <w:p w14:paraId="4F1E0FB0" w14:textId="77777777" w:rsidR="00046555" w:rsidRPr="004C2C28" w:rsidRDefault="00A34F26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hyperlink r:id="rId26">
              <w:r w:rsidR="58E46A3F" w:rsidRPr="004C2C28">
                <w:rPr>
                  <w:rStyle w:val="Hyperlinkki"/>
                  <w:rFonts w:asciiTheme="minorHAnsi" w:hAnsiTheme="minorHAnsi"/>
                  <w:b/>
                  <w:bCs/>
                  <w:noProof/>
                  <w:sz w:val="24"/>
                  <w:szCs w:val="24"/>
                </w:rPr>
                <w:t>Mikrozid® universal green lin</w:t>
              </w:r>
              <w:r w:rsidR="58E46A3F" w:rsidRPr="004C2C28">
                <w:rPr>
                  <w:rStyle w:val="Hyperlinkki"/>
                  <w:rFonts w:asciiTheme="minorHAnsi" w:hAnsiTheme="minorHAnsi"/>
                  <w:b/>
                  <w:bCs/>
                  <w:noProof/>
                  <w:sz w:val="24"/>
                  <w:szCs w:val="24"/>
                </w:rPr>
                <w:t>e</w:t>
              </w:r>
            </w:hyperlink>
            <w:r w:rsidR="3637FFB2"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 xml:space="preserve">   </w:t>
            </w:r>
            <w:r w:rsidR="3637FFB2"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</w:p>
          <w:p w14:paraId="0CBD40EB" w14:textId="7A0D4CCE" w:rsidR="00360395" w:rsidRPr="004C2C28" w:rsidRDefault="3637FFB2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    </w:t>
            </w:r>
            <w:r w:rsidR="5CF59188"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        </w:t>
            </w: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4DE219D7" wp14:editId="4D100362">
                  <wp:extent cx="1491174" cy="1038225"/>
                  <wp:effectExtent l="0" t="0" r="0" b="0"/>
                  <wp:docPr id="2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804" cy="108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9DAFF66" w14:textId="77777777" w:rsidR="00360395" w:rsidRPr="004C2C28" w:rsidRDefault="00360395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Suoratoimitustuote</w:t>
            </w:r>
          </w:p>
          <w:p w14:paraId="192DDB58" w14:textId="28C2DDF1" w:rsidR="00360395" w:rsidRDefault="00360395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Tuotekoodi 324912 -pintadesinfektioliina alkoholillinen</w:t>
            </w:r>
          </w:p>
          <w:p w14:paraId="53701E85" w14:textId="54F5D3C7" w:rsidR="00360395" w:rsidRPr="00DD0F3F" w:rsidRDefault="00360395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114 kpl/pkt</w:t>
            </w:r>
          </w:p>
        </w:tc>
      </w:tr>
      <w:tr w:rsidR="00360395" w:rsidRPr="004C2C28" w14:paraId="047EB0EF" w14:textId="77777777" w:rsidTr="3AD24FA7">
        <w:trPr>
          <w:trHeight w:val="2759"/>
        </w:trPr>
        <w:tc>
          <w:tcPr>
            <w:tcW w:w="4814" w:type="dxa"/>
          </w:tcPr>
          <w:p w14:paraId="4170BC89" w14:textId="137B7938" w:rsidR="00360395" w:rsidRDefault="00A34F26" w:rsidP="004C2C28">
            <w:pPr>
              <w:spacing w:line="240" w:lineRule="auto"/>
              <w:rPr>
                <w:rStyle w:val="Hyperlinkki"/>
                <w:rFonts w:asciiTheme="minorHAnsi" w:hAnsiTheme="minorHAnsi"/>
                <w:b/>
                <w:bCs/>
                <w:sz w:val="24"/>
                <w:szCs w:val="24"/>
              </w:rPr>
            </w:pPr>
            <w:hyperlink r:id="rId28" w:history="1">
              <w:r w:rsid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Kiilto Pro Easydes pesevä pintade</w:t>
              </w:r>
              <w:r w:rsid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s</w:t>
              </w:r>
              <w:r w:rsidR="00D37BFC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infektioaine</w:t>
              </w:r>
            </w:hyperlink>
          </w:p>
          <w:p w14:paraId="50A5DEF8" w14:textId="77777777" w:rsidR="00FC665B" w:rsidRPr="004C2C28" w:rsidRDefault="00FC665B" w:rsidP="004C2C28">
            <w:pPr>
              <w:spacing w:line="240" w:lineRule="auto"/>
              <w:rPr>
                <w:rStyle w:val="Hyperlinkki"/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1CFD9808" w14:textId="59FF1A19" w:rsidR="00360395" w:rsidRPr="004C2C28" w:rsidRDefault="00FC665B" w:rsidP="004C2C28">
            <w:pPr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t xml:space="preserve">          </w:t>
            </w:r>
            <w:r w:rsidR="3637FFB2" w:rsidRPr="004C2C28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0B56720E" wp14:editId="489FB161">
                  <wp:extent cx="538176" cy="1089065"/>
                  <wp:effectExtent l="0" t="0" r="0" b="0"/>
                  <wp:docPr id="2138032895" name="Kuv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4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76" cy="108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637FFB2"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 xml:space="preserve">         </w:t>
            </w:r>
            <w:r w:rsidR="3637FFB2" w:rsidRPr="004C2C28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6AC54D9C" wp14:editId="5460F289">
                  <wp:extent cx="689800" cy="1083380"/>
                  <wp:effectExtent l="0" t="0" r="0" b="2540"/>
                  <wp:docPr id="102666118" name="Kuv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800" cy="108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03493" w14:textId="0EFDDFC0" w:rsidR="3AD24FA7" w:rsidRPr="004C2C28" w:rsidRDefault="00FC665B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  </w:t>
            </w:r>
          </w:p>
          <w:p w14:paraId="487D4540" w14:textId="77777777" w:rsidR="00360395" w:rsidRPr="004C2C28" w:rsidRDefault="00360395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08D684CA" w14:textId="77777777" w:rsidR="00360395" w:rsidRPr="004C2C28" w:rsidRDefault="00360395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Keskusvarastotuote</w:t>
            </w:r>
          </w:p>
          <w:p w14:paraId="28B0F960" w14:textId="200F3D8B" w:rsidR="00360395" w:rsidRPr="004C2C28" w:rsidRDefault="3637FFB2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Tuotekoodi 324458 -</w:t>
            </w:r>
            <w:r w:rsidR="00CA163D">
              <w:rPr>
                <w:rFonts w:asciiTheme="minorHAnsi" w:hAnsiTheme="minorHAnsi"/>
                <w:sz w:val="24"/>
                <w:szCs w:val="24"/>
              </w:rPr>
              <w:t>d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esinfioiva puhdistusaine etanolipohjainen (500</w:t>
            </w:r>
            <w:r w:rsidR="00CA16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ml pullo)</w:t>
            </w:r>
          </w:p>
          <w:p w14:paraId="28BDDEF2" w14:textId="66D7D9BC" w:rsidR="3AD24FA7" w:rsidRPr="004C2C28" w:rsidRDefault="3AD24FA7" w:rsidP="004C2C28">
            <w:pPr>
              <w:spacing w:line="240" w:lineRule="auto"/>
              <w:rPr>
                <w:rFonts w:asciiTheme="minorHAnsi" w:hAnsiTheme="minorHAnsi"/>
                <w:color w:val="FF0000" w:themeColor="background2" w:themeShade="80"/>
                <w:sz w:val="24"/>
                <w:szCs w:val="24"/>
              </w:rPr>
            </w:pPr>
          </w:p>
          <w:p w14:paraId="285B9000" w14:textId="45F8B0F0" w:rsidR="00360395" w:rsidRPr="004C2C28" w:rsidRDefault="0001502C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</w:t>
            </w:r>
            <w:r w:rsidR="3637FFB2" w:rsidRPr="004C2C28">
              <w:rPr>
                <w:rFonts w:asciiTheme="minorHAnsi" w:hAnsiTheme="minorHAnsi"/>
                <w:sz w:val="24"/>
                <w:szCs w:val="24"/>
              </w:rPr>
              <w:t>uotekoodi 324458A -</w:t>
            </w:r>
            <w:r>
              <w:rPr>
                <w:rFonts w:asciiTheme="minorHAnsi" w:hAnsiTheme="minorHAnsi"/>
                <w:sz w:val="24"/>
                <w:szCs w:val="24"/>
              </w:rPr>
              <w:t>d</w:t>
            </w:r>
            <w:r w:rsidR="3637FFB2" w:rsidRPr="004C2C28">
              <w:rPr>
                <w:rFonts w:asciiTheme="minorHAnsi" w:hAnsiTheme="minorHAnsi"/>
                <w:sz w:val="24"/>
                <w:szCs w:val="24"/>
              </w:rPr>
              <w:t>esinfioiva puhdistusaine (5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3637FFB2" w:rsidRPr="004C2C28">
              <w:rPr>
                <w:rFonts w:asciiTheme="minorHAnsi" w:hAnsiTheme="minorHAnsi"/>
                <w:sz w:val="24"/>
                <w:szCs w:val="24"/>
              </w:rPr>
              <w:t>l kanisteri)</w:t>
            </w:r>
          </w:p>
          <w:p w14:paraId="5BB00559" w14:textId="77777777" w:rsidR="00360395" w:rsidRPr="004C2C28" w:rsidRDefault="00360395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0ACA0DC3" w14:textId="77777777" w:rsidR="00360395" w:rsidRPr="004C2C28" w:rsidRDefault="00360395" w:rsidP="004C2C28">
            <w:pPr>
              <w:spacing w:line="240" w:lineRule="auto"/>
              <w:rPr>
                <w:rFonts w:asciiTheme="minorHAnsi" w:hAnsiTheme="minorHAnsi"/>
                <w:color w:val="FF0000" w:themeColor="background1" w:themeShade="80"/>
                <w:sz w:val="24"/>
                <w:szCs w:val="24"/>
              </w:rPr>
            </w:pPr>
          </w:p>
        </w:tc>
      </w:tr>
      <w:tr w:rsidR="00360395" w:rsidRPr="004C2C28" w14:paraId="7261D150" w14:textId="77777777" w:rsidTr="3AD24FA7">
        <w:trPr>
          <w:trHeight w:val="773"/>
        </w:trPr>
        <w:tc>
          <w:tcPr>
            <w:tcW w:w="4814" w:type="dxa"/>
          </w:tcPr>
          <w:p w14:paraId="4893AC16" w14:textId="71192839" w:rsidR="5E80C93C" w:rsidRPr="004C2C28" w:rsidRDefault="00A34F26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hyperlink r:id="rId31">
              <w:r w:rsidR="5E80C93C"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Desiol pesevä etanolipohjainen desinfektioai</w:t>
              </w:r>
              <w:r w:rsidR="5E80C93C"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n</w:t>
              </w:r>
              <w:r w:rsidR="5E80C93C"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e</w:t>
              </w:r>
            </w:hyperlink>
          </w:p>
          <w:p w14:paraId="4E11BF47" w14:textId="77777777" w:rsidR="00360395" w:rsidRPr="004C2C28" w:rsidRDefault="00360395" w:rsidP="004C2C28">
            <w:pPr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</w:pPr>
          </w:p>
          <w:p w14:paraId="19E3F384" w14:textId="77777777" w:rsidR="00360395" w:rsidRPr="004C2C28" w:rsidRDefault="00360395" w:rsidP="004C2C28">
            <w:pPr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 xml:space="preserve">                   </w:t>
            </w:r>
            <w:r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DA7EF5D" wp14:editId="1E967BA8">
                  <wp:extent cx="914400" cy="1256270"/>
                  <wp:effectExtent l="0" t="0" r="0" b="1270"/>
                  <wp:docPr id="733523936" name="Kuv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uva 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90" cy="127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1D7EF" w14:textId="44B550E3" w:rsidR="00360395" w:rsidRPr="004C2C28" w:rsidRDefault="00360395" w:rsidP="004C2C28">
            <w:pPr>
              <w:spacing w:line="240" w:lineRule="auto"/>
              <w:rPr>
                <w:rFonts w:asciiTheme="minorHAnsi" w:hAnsiTheme="minorHAnsi"/>
                <w:b/>
                <w:bCs/>
                <w:color w:val="FF0000" w:themeColor="background2" w:themeShade="80"/>
                <w:sz w:val="24"/>
                <w:szCs w:val="24"/>
              </w:rPr>
            </w:pPr>
          </w:p>
        </w:tc>
        <w:tc>
          <w:tcPr>
            <w:tcW w:w="4814" w:type="dxa"/>
          </w:tcPr>
          <w:p w14:paraId="36C5C284" w14:textId="77777777" w:rsidR="00360395" w:rsidRPr="004C2C28" w:rsidRDefault="00360395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Suoratoimitustuote</w:t>
            </w:r>
          </w:p>
          <w:p w14:paraId="5BC421DC" w14:textId="21D96292" w:rsidR="00360395" w:rsidRDefault="00360395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Tuotekoodi 324458 -</w:t>
            </w:r>
            <w:r w:rsidR="00CA163D">
              <w:rPr>
                <w:rFonts w:asciiTheme="minorHAnsi" w:hAnsiTheme="minorHAnsi"/>
                <w:sz w:val="24"/>
                <w:szCs w:val="24"/>
              </w:rPr>
              <w:t>d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esinfioiva puhdistusaine etanolipohjainen (500</w:t>
            </w:r>
            <w:r w:rsidR="0001502C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ml pullo)</w:t>
            </w:r>
          </w:p>
          <w:p w14:paraId="372A0556" w14:textId="77777777" w:rsidR="0001502C" w:rsidRPr="004C2C28" w:rsidRDefault="0001502C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0E53E1F2" w14:textId="15D74DA5" w:rsidR="00360395" w:rsidRPr="004C2C28" w:rsidRDefault="3637FFB2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 xml:space="preserve">Tuotekoodi 324458A </w:t>
            </w:r>
            <w:r w:rsidR="0001502C">
              <w:rPr>
                <w:rFonts w:asciiTheme="minorHAnsi" w:hAnsiTheme="minorHAnsi"/>
                <w:sz w:val="24"/>
                <w:szCs w:val="24"/>
              </w:rPr>
              <w:t>-d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esinfioiva puhdistusaine (5</w:t>
            </w:r>
            <w:r w:rsidR="0001502C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 xml:space="preserve">l kanisteri) </w:t>
            </w:r>
          </w:p>
          <w:p w14:paraId="0DEC78E9" w14:textId="0665FBF1" w:rsidR="3AD24FA7" w:rsidRPr="004C2C28" w:rsidRDefault="3AD24FA7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1A1887DB" w14:textId="6F8F1E8E" w:rsidR="3637FFB2" w:rsidRDefault="3637FFB2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Säilyy avattuna 2 vuotta</w:t>
            </w:r>
          </w:p>
          <w:p w14:paraId="141DF928" w14:textId="77777777" w:rsidR="0001502C" w:rsidRPr="004C2C28" w:rsidRDefault="0001502C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4A4CC18B" w14:textId="53B6F81A" w:rsidR="4FD9217F" w:rsidRPr="004C2C28" w:rsidRDefault="4FD9217F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Huomiot:</w:t>
            </w:r>
          </w:p>
          <w:p w14:paraId="2EDF201B" w14:textId="7AF7FEA4" w:rsidR="4FD9217F" w:rsidRPr="004C2C28" w:rsidRDefault="4FD9217F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>Tämän toissijaisen sopimustuotteen tilalle suositellaan</w:t>
            </w:r>
            <w:r w:rsidR="3F4C4BFC"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8081 Kiilto Pro E</w:t>
            </w:r>
            <w:r w:rsidR="677090B6" w:rsidRPr="004C2C28">
              <w:rPr>
                <w:rFonts w:asciiTheme="minorHAnsi" w:hAnsiTheme="minorHAnsi"/>
                <w:noProof/>
                <w:sz w:val="24"/>
                <w:szCs w:val="24"/>
              </w:rPr>
              <w:t>a</w:t>
            </w:r>
            <w:r w:rsidR="3F4C4BFC" w:rsidRPr="004C2C28">
              <w:rPr>
                <w:rFonts w:asciiTheme="minorHAnsi" w:hAnsiTheme="minorHAnsi"/>
                <w:noProof/>
                <w:sz w:val="24"/>
                <w:szCs w:val="24"/>
              </w:rPr>
              <w:t>s</w:t>
            </w:r>
            <w:r w:rsidR="5A4549D7" w:rsidRPr="004C2C28">
              <w:rPr>
                <w:rFonts w:asciiTheme="minorHAnsi" w:hAnsiTheme="minorHAnsi"/>
                <w:noProof/>
                <w:sz w:val="24"/>
                <w:szCs w:val="24"/>
              </w:rPr>
              <w:t>y</w:t>
            </w:r>
            <w:r w:rsidR="3F4C4BFC" w:rsidRPr="004C2C28">
              <w:rPr>
                <w:rFonts w:asciiTheme="minorHAnsi" w:hAnsiTheme="minorHAnsi"/>
                <w:noProof/>
                <w:sz w:val="24"/>
                <w:szCs w:val="24"/>
              </w:rPr>
              <w:t>des 500</w:t>
            </w:r>
            <w:r w:rsidR="0001502C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  <w:r w:rsidR="3F4C4BFC" w:rsidRPr="004C2C28">
              <w:rPr>
                <w:rFonts w:asciiTheme="minorHAnsi" w:hAnsiTheme="minorHAnsi"/>
                <w:noProof/>
                <w:sz w:val="24"/>
                <w:szCs w:val="24"/>
              </w:rPr>
              <w:t>ml tai 8083 Kiilto Pro Easydes 5 l</w:t>
            </w:r>
            <w:r w:rsidR="00326F7E">
              <w:rPr>
                <w:rFonts w:asciiTheme="minorHAnsi" w:hAnsiTheme="minorHAnsi"/>
                <w:noProof/>
                <w:sz w:val="24"/>
                <w:szCs w:val="24"/>
              </w:rPr>
              <w:t>.</w:t>
            </w:r>
          </w:p>
          <w:p w14:paraId="4E2EBEFD" w14:textId="77777777" w:rsidR="00360395" w:rsidRPr="004C2C28" w:rsidRDefault="00360395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1AFF08D3" w14:textId="77777777" w:rsidR="002B2AAF" w:rsidRPr="004C2C28" w:rsidRDefault="002B2AAF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1E1FF3CC" w14:textId="77777777" w:rsidR="00637352" w:rsidRPr="004C2C28" w:rsidRDefault="00637352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749859FE" w14:textId="77777777" w:rsidR="00637352" w:rsidRPr="004C2C28" w:rsidRDefault="00637352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7B4B0310" w14:textId="77777777" w:rsidR="00637352" w:rsidRPr="004C2C28" w:rsidRDefault="00637352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26306567" w14:textId="77777777" w:rsidR="00637352" w:rsidRPr="004C2C28" w:rsidRDefault="00637352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38C0A7C7" w14:textId="77777777" w:rsidR="00637352" w:rsidRPr="004C2C28" w:rsidRDefault="00637352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0CA456F4" w14:textId="14D2EDFD" w:rsidR="00360395" w:rsidRPr="004C2C28" w:rsidRDefault="00360395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054B5534" w14:textId="4B4BC7AF" w:rsidR="3AD24FA7" w:rsidRPr="004C2C28" w:rsidRDefault="3AD24FA7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7F0823ED" w14:textId="71F994B2" w:rsidR="3AD24FA7" w:rsidRDefault="3AD24FA7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5279014A" w14:textId="77777777" w:rsidR="00FC665B" w:rsidRDefault="00FC665B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55424F00" w14:textId="77777777" w:rsidR="00FC665B" w:rsidRDefault="00FC665B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2EBE56C7" w14:textId="77777777" w:rsidR="00FC665B" w:rsidRDefault="00FC665B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2F580B10" w14:textId="77777777" w:rsidR="00FC665B" w:rsidRDefault="00FC665B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388CD056" w14:textId="403A74EE" w:rsidR="002E6F25" w:rsidRDefault="002E6F25">
      <w:pPr>
        <w:spacing w:after="160" w:line="259" w:lineRule="auto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br w:type="page"/>
      </w:r>
    </w:p>
    <w:p w14:paraId="07F79042" w14:textId="5CD6D3EB" w:rsidR="008C15FB" w:rsidRPr="00756A8C" w:rsidRDefault="0005151B" w:rsidP="00756A8C">
      <w:pPr>
        <w:pStyle w:val="Otsikko20"/>
        <w:rPr>
          <w:color w:val="auto"/>
        </w:rPr>
      </w:pPr>
      <w:r w:rsidRPr="00756A8C">
        <w:rPr>
          <w:color w:val="auto"/>
        </w:rPr>
        <w:lastRenderedPageBreak/>
        <w:t>Pesevä pintadesinfektioliina kvattipohjainen, alkoholiton</w:t>
      </w:r>
    </w:p>
    <w:p w14:paraId="62F29E56" w14:textId="77777777" w:rsidR="00322090" w:rsidRPr="00322090" w:rsidRDefault="00322090" w:rsidP="004C2C28">
      <w:pPr>
        <w:spacing w:line="240" w:lineRule="auto"/>
        <w:rPr>
          <w:rFonts w:asciiTheme="minorHAnsi" w:hAnsiTheme="minorHAnsi"/>
          <w:b/>
          <w:bCs/>
          <w:sz w:val="28"/>
          <w:szCs w:val="28"/>
        </w:rPr>
      </w:pPr>
    </w:p>
    <w:p w14:paraId="5BFD5CE5" w14:textId="43166016" w:rsidR="00F61870" w:rsidRPr="004C2C28" w:rsidRDefault="00F61870" w:rsidP="004C2C28">
      <w:pPr>
        <w:spacing w:line="240" w:lineRule="auto"/>
        <w:rPr>
          <w:rFonts w:asciiTheme="minorHAnsi" w:hAnsiTheme="minorHAnsi"/>
          <w:sz w:val="24"/>
          <w:szCs w:val="24"/>
        </w:rPr>
      </w:pPr>
      <w:r w:rsidRPr="004C2C28">
        <w:rPr>
          <w:rFonts w:asciiTheme="minorHAnsi" w:hAnsiTheme="minorHAnsi"/>
          <w:sz w:val="24"/>
          <w:szCs w:val="24"/>
        </w:rPr>
        <w:t>Ei-invasiivisille lääkinnällisille laitteille ja välineille sekä pinnoille, myös pienille veritahroille</w:t>
      </w:r>
      <w:r w:rsidR="00756A8C">
        <w:rPr>
          <w:rFonts w:asciiTheme="minorHAnsi" w:hAnsiTheme="minorHAnsi"/>
          <w:sz w:val="24"/>
          <w:szCs w:val="24"/>
        </w:rPr>
        <w:t>.</w:t>
      </w:r>
    </w:p>
    <w:p w14:paraId="750560FE" w14:textId="77777777" w:rsidR="00896439" w:rsidRPr="004C2C28" w:rsidRDefault="00896439" w:rsidP="004C2C28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457B3" w:rsidRPr="004C2C28" w14:paraId="52AB34E3" w14:textId="77777777" w:rsidTr="3AD24FA7">
        <w:tc>
          <w:tcPr>
            <w:tcW w:w="4814" w:type="dxa"/>
            <w:shd w:val="clear" w:color="auto" w:fill="93A6DE" w:themeFill="accent1" w:themeFillTint="99"/>
          </w:tcPr>
          <w:p w14:paraId="4BFAA334" w14:textId="21CD42AC" w:rsidR="00E457B3" w:rsidRPr="004C2C28" w:rsidRDefault="00E457B3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Tuote</w:t>
            </w:r>
          </w:p>
        </w:tc>
        <w:tc>
          <w:tcPr>
            <w:tcW w:w="4814" w:type="dxa"/>
            <w:shd w:val="clear" w:color="auto" w:fill="93A6DE" w:themeFill="accent1" w:themeFillTint="99"/>
          </w:tcPr>
          <w:p w14:paraId="6953E5FE" w14:textId="6631D0EE" w:rsidR="00E457B3" w:rsidRPr="004C2C28" w:rsidRDefault="00E457B3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Tilaustiedot</w:t>
            </w:r>
          </w:p>
        </w:tc>
      </w:tr>
      <w:tr w:rsidR="0005151B" w:rsidRPr="004C2C28" w14:paraId="4D7053A7" w14:textId="77777777" w:rsidTr="3AD24FA7">
        <w:tc>
          <w:tcPr>
            <w:tcW w:w="4814" w:type="dxa"/>
          </w:tcPr>
          <w:p w14:paraId="2920154D" w14:textId="056CD032" w:rsidR="0005151B" w:rsidRPr="004C2C28" w:rsidRDefault="00A34F26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  <w:hyperlink r:id="rId33" w:history="1">
              <w:r w:rsidR="00661466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WipeCle</w:t>
              </w:r>
              <w:r w:rsidR="00661466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a</w:t>
              </w:r>
              <w:r w:rsidR="00661466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n Alco Free Wipes</w:t>
              </w:r>
            </w:hyperlink>
            <w:hyperlink r:id="rId34" w:history="1">
              <w:r w:rsidR="0005151B"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 xml:space="preserve"> </w:t>
              </w:r>
            </w:hyperlink>
            <w:r w:rsidR="00661466" w:rsidRPr="004C2C28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7B41B8C2" w14:textId="77777777" w:rsidR="00322090" w:rsidRDefault="0005151B" w:rsidP="004C2C28">
            <w:pPr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</w:pPr>
            <w:r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  <w:t xml:space="preserve">          </w:t>
            </w:r>
          </w:p>
          <w:p w14:paraId="2C6F1A1C" w14:textId="7277EF2E" w:rsidR="00E01A8C" w:rsidRPr="004C2C28" w:rsidRDefault="00322090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  <w:t xml:space="preserve">              </w:t>
            </w:r>
            <w:r w:rsidR="0005151B"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  <w:t xml:space="preserve">   </w:t>
            </w:r>
            <w:r w:rsidR="0005151B"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648EB37" wp14:editId="267474A6">
                  <wp:extent cx="1085850" cy="751044"/>
                  <wp:effectExtent l="0" t="0" r="0" b="0"/>
                  <wp:docPr id="1308073783" name="Kuv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DFCDD4-73AD-5C12-86CA-EFFC3F5A0E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uva 4">
                            <a:extLst>
                              <a:ext uri="{FF2B5EF4-FFF2-40B4-BE49-F238E27FC236}">
                                <a16:creationId xmlns:a16="http://schemas.microsoft.com/office/drawing/2014/main" id="{8FDFCDD4-73AD-5C12-86CA-EFFC3F5A0E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93" cy="77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1A8C" w:rsidRPr="004C2C28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</w:t>
            </w:r>
          </w:p>
          <w:p w14:paraId="39BBC95E" w14:textId="4E3649F5" w:rsidR="00E01A8C" w:rsidRDefault="00E01A8C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  <w:r w:rsidRPr="009B4F0E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 xml:space="preserve">Tehoaa noroon ja </w:t>
            </w:r>
            <w:r w:rsidR="00896439" w:rsidRPr="009B4F0E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>Clostridioides difficile</w:t>
            </w:r>
            <w:r w:rsidR="00322090" w:rsidRPr="009B4F0E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>en</w:t>
            </w:r>
          </w:p>
          <w:p w14:paraId="4E2F0D51" w14:textId="77777777" w:rsidR="00756A8C" w:rsidRPr="009B4F0E" w:rsidRDefault="00756A8C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</w:p>
          <w:p w14:paraId="4E21E52C" w14:textId="6A6941F2" w:rsidR="00896439" w:rsidRPr="004C2C28" w:rsidRDefault="00E01A8C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Ei tehoa </w:t>
            </w:r>
            <w:r w:rsidR="00896439"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kryptosporidioosiin (vasikkaripuli)</w:t>
            </w:r>
            <w:r w:rsidR="00896439" w:rsidRPr="004C2C28">
              <w:rPr>
                <w:rFonts w:asciiTheme="minorHAnsi" w:hAnsiTheme="minorHAnsi"/>
                <w:b/>
                <w:bCs/>
                <w:color w:val="FF0000" w:themeColor="background1" w:themeShade="80"/>
                <w:sz w:val="24"/>
                <w:szCs w:val="24"/>
              </w:rPr>
              <w:t xml:space="preserve"> </w:t>
            </w:r>
          </w:p>
          <w:p w14:paraId="564E8D86" w14:textId="0B502FDC" w:rsidR="00896439" w:rsidRPr="004C2C28" w:rsidRDefault="00896439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14" w:type="dxa"/>
          </w:tcPr>
          <w:p w14:paraId="295B869E" w14:textId="77777777" w:rsidR="00404FE4" w:rsidRPr="004C2C28" w:rsidRDefault="0005151B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Keskusvara</w:t>
            </w:r>
            <w:r w:rsidR="00652571"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s</w:t>
            </w: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totuote</w:t>
            </w:r>
          </w:p>
          <w:p w14:paraId="191BD644" w14:textId="2FA27273" w:rsidR="3AD24FA7" w:rsidRPr="004C2C28" w:rsidRDefault="7BCEBF5F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Tuotekoodi 326729A</w:t>
            </w:r>
            <w:r w:rsidR="00756A8C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-desinfiointiliina alkoholiton</w:t>
            </w:r>
          </w:p>
          <w:p w14:paraId="44DE342C" w14:textId="5A8673DD" w:rsidR="00652571" w:rsidRPr="004C2C28" w:rsidRDefault="00652571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25kpl/pkt</w:t>
            </w:r>
          </w:p>
          <w:p w14:paraId="15226274" w14:textId="6537CEC7" w:rsidR="007B3D7C" w:rsidRPr="004C2C28" w:rsidRDefault="007B3D7C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Säilyy avattuna max. 6kk</w:t>
            </w:r>
          </w:p>
          <w:p w14:paraId="690101D5" w14:textId="77777777" w:rsidR="00F61870" w:rsidRPr="004C2C28" w:rsidRDefault="00F61870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1E982280" w14:textId="3B229BB2" w:rsidR="00652571" w:rsidRPr="004C2C28" w:rsidRDefault="00652571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05151B" w:rsidRPr="004C2C28" w14:paraId="417AB78F" w14:textId="77777777" w:rsidTr="00756A8C">
        <w:trPr>
          <w:trHeight w:val="2701"/>
        </w:trPr>
        <w:tc>
          <w:tcPr>
            <w:tcW w:w="4814" w:type="dxa"/>
          </w:tcPr>
          <w:p w14:paraId="69792339" w14:textId="0290E96C" w:rsidR="00652571" w:rsidRPr="004C2C28" w:rsidRDefault="00A34F26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  <w:r>
              <w:fldChar w:fldCharType="begin"/>
            </w:r>
            <w:r w:rsidR="00661466">
              <w:instrText>HYPERLINK "https://steripolar.fi/product/60-apowipe-disinfection-peseva-pintadesinfektioliina/"</w:instrText>
            </w:r>
            <w:r>
              <w:fldChar w:fldCharType="separate"/>
            </w:r>
            <w:r w:rsidR="00661466">
              <w:rPr>
                <w:rStyle w:val="Hyperlinkki"/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>ApoWIPE Sporicidal Dis</w:t>
            </w:r>
            <w:r w:rsidR="00661466">
              <w:rPr>
                <w:rStyle w:val="Hyperlinkki"/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>i</w:t>
            </w:r>
            <w:r w:rsidR="00661466">
              <w:rPr>
                <w:rStyle w:val="Hyperlinkki"/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>nfection</w:t>
            </w:r>
            <w:r>
              <w:rPr>
                <w:rStyle w:val="Hyperlinkki"/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fldChar w:fldCharType="end"/>
            </w:r>
          </w:p>
          <w:p w14:paraId="4F0684EC" w14:textId="77777777" w:rsidR="00322090" w:rsidRDefault="00652571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</w:pPr>
            <w:r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  <w:t xml:space="preserve">           </w:t>
            </w:r>
          </w:p>
          <w:p w14:paraId="3AC59988" w14:textId="5DBEB7A3" w:rsidR="0005151B" w:rsidRPr="004C2C28" w:rsidRDefault="00322090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  <w:t xml:space="preserve">              </w:t>
            </w:r>
            <w:r w:rsidR="00652571"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  <w:t xml:space="preserve">  </w:t>
            </w:r>
            <w:r w:rsidR="00652571"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B4485B3" wp14:editId="6ECA01C3">
                  <wp:extent cx="1383163" cy="952132"/>
                  <wp:effectExtent l="0" t="0" r="7620" b="635"/>
                  <wp:docPr id="1919111877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04" r="3803" b="17077"/>
                          <a:stretch/>
                        </pic:blipFill>
                        <pic:spPr bwMode="auto">
                          <a:xfrm>
                            <a:off x="0" y="0"/>
                            <a:ext cx="1406247" cy="96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52571" w:rsidRPr="004C2C28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 xml:space="preserve">  </w:t>
            </w:r>
          </w:p>
          <w:p w14:paraId="2583FEA0" w14:textId="12265B82" w:rsidR="00F712C2" w:rsidRPr="009B4F0E" w:rsidRDefault="001B6352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  <w:r w:rsidRPr="009B4F0E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>Tehoaa</w:t>
            </w:r>
            <w:r w:rsidR="00F712C2" w:rsidRPr="009B4F0E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 xml:space="preserve"> Clostridioides difficileen  </w:t>
            </w:r>
          </w:p>
          <w:p w14:paraId="69460E9F" w14:textId="79FD3F7F" w:rsidR="001B6352" w:rsidRPr="004C2C28" w:rsidRDefault="001B6352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ja kryptosporidioosiin (vasikkaripuli)</w:t>
            </w:r>
          </w:p>
        </w:tc>
        <w:tc>
          <w:tcPr>
            <w:tcW w:w="4814" w:type="dxa"/>
          </w:tcPr>
          <w:p w14:paraId="5B886864" w14:textId="64C92FE5" w:rsidR="006401D6" w:rsidRPr="004C2C28" w:rsidRDefault="006401D6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Suoratoimitustuote</w:t>
            </w:r>
          </w:p>
          <w:p w14:paraId="106AEB24" w14:textId="7C9930FB" w:rsidR="006401D6" w:rsidRPr="004C2C28" w:rsidRDefault="11E77BCE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Tuotekoodi 326729A</w:t>
            </w:r>
            <w:r w:rsidR="00756A8C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-desinfiointiliina alkoholiton</w:t>
            </w:r>
          </w:p>
          <w:p w14:paraId="3B04137C" w14:textId="40597F3A" w:rsidR="006401D6" w:rsidRDefault="11E77BCE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32kpl/pkt</w:t>
            </w:r>
          </w:p>
          <w:p w14:paraId="76E19ECD" w14:textId="77777777" w:rsidR="00A7327C" w:rsidRPr="004C2C28" w:rsidRDefault="00A7327C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3E94200D" w14:textId="6A5350E1" w:rsidR="0005151B" w:rsidRPr="004C2C28" w:rsidRDefault="4F027C40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Huomiot:</w:t>
            </w:r>
          </w:p>
          <w:p w14:paraId="3FABEB9D" w14:textId="00C4C37D" w:rsidR="0005151B" w:rsidRPr="004C2C28" w:rsidRDefault="4F027C40" w:rsidP="004C2C28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t>Tämän toissijaisen sopimustuotteen tilalle suositellaan 5203 WipeClean Alco Free Wipes 25kpl/pkt</w:t>
            </w:r>
            <w:r w:rsidR="00326F7E">
              <w:rPr>
                <w:rFonts w:asciiTheme="minorHAnsi" w:hAnsiTheme="minorHAnsi"/>
                <w:noProof/>
                <w:sz w:val="24"/>
                <w:szCs w:val="24"/>
              </w:rPr>
              <w:t>.</w:t>
            </w:r>
          </w:p>
        </w:tc>
      </w:tr>
    </w:tbl>
    <w:p w14:paraId="4D930791" w14:textId="47D08AC7" w:rsidR="002212F5" w:rsidRPr="009862D9" w:rsidRDefault="002212F5" w:rsidP="004C2C28">
      <w:pPr>
        <w:tabs>
          <w:tab w:val="left" w:pos="1485"/>
        </w:tabs>
        <w:spacing w:line="240" w:lineRule="auto"/>
        <w:rPr>
          <w:rFonts w:asciiTheme="minorHAnsi" w:hAnsiTheme="minorHAnsi"/>
          <w:sz w:val="18"/>
          <w:szCs w:val="18"/>
        </w:rPr>
      </w:pPr>
    </w:p>
    <w:p w14:paraId="4AE4C0C8" w14:textId="4FADA04A" w:rsidR="009E1AAC" w:rsidRPr="00CE6531" w:rsidRDefault="003278BF" w:rsidP="00CE6531">
      <w:pPr>
        <w:pStyle w:val="Otsikko20"/>
        <w:rPr>
          <w:color w:val="auto"/>
        </w:rPr>
      </w:pPr>
      <w:r w:rsidRPr="00CE6531">
        <w:rPr>
          <w:color w:val="auto"/>
        </w:rPr>
        <w:t>Desinfiointiaine desinfioivaan puhdistukseen, klooriyhdiste</w:t>
      </w:r>
    </w:p>
    <w:p w14:paraId="40B0D55A" w14:textId="77777777" w:rsidR="00A7327C" w:rsidRPr="009862D9" w:rsidRDefault="00A7327C" w:rsidP="004C2C28">
      <w:pPr>
        <w:tabs>
          <w:tab w:val="left" w:pos="1485"/>
        </w:tabs>
        <w:spacing w:line="240" w:lineRule="auto"/>
        <w:rPr>
          <w:rFonts w:asciiTheme="minorHAnsi" w:hAnsiTheme="minorHAnsi"/>
          <w:b/>
          <w:bCs/>
        </w:rPr>
      </w:pPr>
    </w:p>
    <w:p w14:paraId="1F0739B8" w14:textId="008CAEEE" w:rsidR="006C68E3" w:rsidRPr="004C2C28" w:rsidRDefault="006C68E3" w:rsidP="004C2C28">
      <w:pPr>
        <w:tabs>
          <w:tab w:val="left" w:pos="1485"/>
        </w:tabs>
        <w:spacing w:line="240" w:lineRule="auto"/>
        <w:rPr>
          <w:rFonts w:asciiTheme="minorHAnsi" w:hAnsiTheme="minorHAnsi"/>
          <w:sz w:val="24"/>
          <w:szCs w:val="24"/>
        </w:rPr>
      </w:pPr>
      <w:r w:rsidRPr="004C2C28">
        <w:rPr>
          <w:rFonts w:asciiTheme="minorHAnsi" w:hAnsiTheme="minorHAnsi"/>
          <w:sz w:val="24"/>
          <w:szCs w:val="24"/>
        </w:rPr>
        <w:t>Klooripitoinen pesevä pinta- ja eritetahradesinfektioaine pintojen desinfioivaan puhdistukseen</w:t>
      </w:r>
      <w:r w:rsidR="004C4E0D">
        <w:rPr>
          <w:rFonts w:asciiTheme="minorHAnsi" w:hAnsiTheme="minorHAnsi"/>
          <w:sz w:val="24"/>
          <w:szCs w:val="24"/>
        </w:rPr>
        <w:t>.</w:t>
      </w:r>
    </w:p>
    <w:p w14:paraId="53827F24" w14:textId="3A337390" w:rsidR="3AD24FA7" w:rsidRPr="004C2C28" w:rsidRDefault="3AD24FA7" w:rsidP="004C2C28">
      <w:pPr>
        <w:tabs>
          <w:tab w:val="left" w:pos="1485"/>
        </w:tabs>
        <w:spacing w:line="240" w:lineRule="auto"/>
        <w:rPr>
          <w:rFonts w:asciiTheme="minorHAnsi" w:hAnsiTheme="minorHAnsi"/>
          <w:sz w:val="24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40739" w:rsidRPr="004C2C28" w14:paraId="3A2BDA4D" w14:textId="77777777" w:rsidTr="3AD24FA7">
        <w:tc>
          <w:tcPr>
            <w:tcW w:w="4814" w:type="dxa"/>
            <w:shd w:val="clear" w:color="auto" w:fill="93A6DE" w:themeFill="accent1" w:themeFillTint="99"/>
          </w:tcPr>
          <w:p w14:paraId="370B9C09" w14:textId="733D60F6" w:rsidR="00E457B3" w:rsidRPr="004C2C28" w:rsidRDefault="00E457B3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Tuote</w:t>
            </w:r>
          </w:p>
        </w:tc>
        <w:tc>
          <w:tcPr>
            <w:tcW w:w="4814" w:type="dxa"/>
            <w:shd w:val="clear" w:color="auto" w:fill="93A6DE" w:themeFill="accent1" w:themeFillTint="99"/>
          </w:tcPr>
          <w:p w14:paraId="536DE660" w14:textId="3FD71910" w:rsidR="00E457B3" w:rsidRPr="004C2C28" w:rsidRDefault="00E457B3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Tuotetiedot</w:t>
            </w:r>
          </w:p>
        </w:tc>
      </w:tr>
      <w:tr w:rsidR="00E40739" w:rsidRPr="004C2C28" w14:paraId="724D5B22" w14:textId="77777777" w:rsidTr="3AD24FA7">
        <w:tc>
          <w:tcPr>
            <w:tcW w:w="4814" w:type="dxa"/>
          </w:tcPr>
          <w:p w14:paraId="2EC433B1" w14:textId="4EC7AB46" w:rsidR="00E40739" w:rsidRPr="00DD1FAF" w:rsidRDefault="00A34F26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hyperlink r:id="rId37" w:history="1">
              <w:r w:rsidR="00E40739" w:rsidRPr="00DD1FAF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Klorilli erikoisdesinfektio</w:t>
              </w:r>
              <w:r w:rsidR="00E40739" w:rsidRPr="00DD1FAF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a</w:t>
              </w:r>
              <w:r w:rsidR="00E40739" w:rsidRPr="00DD1FAF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ine</w:t>
              </w:r>
            </w:hyperlink>
          </w:p>
          <w:p w14:paraId="516BD528" w14:textId="62730FD6" w:rsidR="003278BF" w:rsidRPr="004C2C28" w:rsidRDefault="009E1AAC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 xml:space="preserve">             </w:t>
            </w:r>
            <w:r w:rsidR="003278BF" w:rsidRPr="004C2C28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428226A2" wp14:editId="2A602F94">
                  <wp:extent cx="354862" cy="1157084"/>
                  <wp:effectExtent l="0" t="0" r="7620" b="5080"/>
                  <wp:docPr id="6" name="Kuv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uva 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63" cy="122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08AB3" w14:textId="77777777" w:rsidR="003278BF" w:rsidRPr="004C2C28" w:rsidRDefault="003278BF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14" w:type="dxa"/>
          </w:tcPr>
          <w:p w14:paraId="035A4395" w14:textId="77777777" w:rsidR="003278BF" w:rsidRPr="004C2C28" w:rsidRDefault="003278BF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Keskusvarastotuote</w:t>
            </w:r>
          </w:p>
          <w:p w14:paraId="6D7C439F" w14:textId="54980DDE" w:rsidR="009E1AAC" w:rsidRPr="004C2C28" w:rsidRDefault="00F712C2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</w:t>
            </w:r>
            <w:r w:rsidR="006C68E3" w:rsidRPr="004C2C28">
              <w:rPr>
                <w:rFonts w:asciiTheme="minorHAnsi" w:hAnsiTheme="minorHAnsi"/>
                <w:sz w:val="24"/>
                <w:szCs w:val="24"/>
              </w:rPr>
              <w:t>uotekoodi 013097</w:t>
            </w:r>
            <w:r w:rsidR="004C4E0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6C68E3" w:rsidRPr="004C2C28">
              <w:rPr>
                <w:rFonts w:asciiTheme="minorHAnsi" w:hAnsiTheme="minorHAnsi"/>
                <w:sz w:val="24"/>
                <w:szCs w:val="24"/>
              </w:rPr>
              <w:t>-</w:t>
            </w:r>
            <w:r w:rsidR="004C4E0D">
              <w:rPr>
                <w:rFonts w:asciiTheme="minorHAnsi" w:hAnsiTheme="minorHAnsi"/>
                <w:sz w:val="24"/>
                <w:szCs w:val="24"/>
              </w:rPr>
              <w:t>d</w:t>
            </w:r>
            <w:r w:rsidR="006C68E3" w:rsidRPr="004C2C28">
              <w:rPr>
                <w:rFonts w:asciiTheme="minorHAnsi" w:hAnsiTheme="minorHAnsi"/>
                <w:sz w:val="24"/>
                <w:szCs w:val="24"/>
              </w:rPr>
              <w:t>esinfioiva puhdistusaine klorilli 1</w:t>
            </w:r>
            <w:r w:rsidR="004C4E0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6C68E3" w:rsidRPr="004C2C28">
              <w:rPr>
                <w:rFonts w:asciiTheme="minorHAnsi" w:hAnsiTheme="minorHAnsi"/>
                <w:sz w:val="24"/>
                <w:szCs w:val="24"/>
              </w:rPr>
              <w:t>l</w:t>
            </w:r>
          </w:p>
          <w:p w14:paraId="51AECEE5" w14:textId="6858DF34" w:rsidR="00F712C2" w:rsidRDefault="00F712C2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</w:t>
            </w:r>
            <w:r w:rsidR="006C68E3" w:rsidRPr="004C2C28">
              <w:rPr>
                <w:rFonts w:asciiTheme="minorHAnsi" w:hAnsiTheme="minorHAnsi"/>
                <w:sz w:val="24"/>
                <w:szCs w:val="24"/>
              </w:rPr>
              <w:t>uotekoodi 013460 -desinfioiva puhdistusaine klorilli 5</w:t>
            </w:r>
            <w:r w:rsidR="004C4E0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6C68E3" w:rsidRPr="004C2C28">
              <w:rPr>
                <w:rFonts w:asciiTheme="minorHAnsi" w:hAnsiTheme="minorHAnsi"/>
                <w:sz w:val="24"/>
                <w:szCs w:val="24"/>
              </w:rPr>
              <w:t xml:space="preserve">l </w:t>
            </w:r>
          </w:p>
          <w:p w14:paraId="507B71D3" w14:textId="77777777" w:rsidR="00A7327C" w:rsidRPr="004C2C28" w:rsidRDefault="00A7327C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198AAE13" w14:textId="7844C0F4" w:rsidR="009862D9" w:rsidRDefault="00372B44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Laitos</w:t>
            </w:r>
            <w:r w:rsidR="00F712C2"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huoltaja</w:t>
            </w: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t</w:t>
            </w:r>
            <w:r w:rsidR="00F712C2"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teke</w:t>
            </w: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vät</w:t>
            </w:r>
            <w:r w:rsidR="00F712C2"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tarvittavat laimennokset!</w:t>
            </w:r>
          </w:p>
          <w:p w14:paraId="2685B3BF" w14:textId="5EA7FE37" w:rsidR="00314C65" w:rsidRPr="004C2C28" w:rsidRDefault="00314C65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</w:tbl>
    <w:p w14:paraId="62373251" w14:textId="40ED9EDC" w:rsidR="009E1AAC" w:rsidRPr="009862D9" w:rsidRDefault="009E1AAC" w:rsidP="009862D9">
      <w:pPr>
        <w:pStyle w:val="Otsikko20"/>
        <w:rPr>
          <w:color w:val="auto"/>
        </w:rPr>
      </w:pPr>
      <w:r w:rsidRPr="009862D9">
        <w:rPr>
          <w:color w:val="auto"/>
        </w:rPr>
        <w:lastRenderedPageBreak/>
        <w:t>Pintojen desinfektio, alkoholiton, peroksygeeni/peroksygeeni</w:t>
      </w:r>
      <w:r w:rsidR="009862D9">
        <w:rPr>
          <w:color w:val="auto"/>
        </w:rPr>
        <w:t xml:space="preserve"> </w:t>
      </w:r>
      <w:r w:rsidRPr="009862D9">
        <w:rPr>
          <w:color w:val="auto"/>
        </w:rPr>
        <w:t>+peretikkahappo</w:t>
      </w:r>
    </w:p>
    <w:p w14:paraId="7FA3C62F" w14:textId="363A4947" w:rsidR="3AD24FA7" w:rsidRPr="00A7327C" w:rsidRDefault="3AD24FA7" w:rsidP="004C2C28">
      <w:pPr>
        <w:tabs>
          <w:tab w:val="left" w:pos="1485"/>
        </w:tabs>
        <w:spacing w:line="240" w:lineRule="auto"/>
        <w:rPr>
          <w:rFonts w:asciiTheme="minorHAnsi" w:hAnsiTheme="minorHAnsi"/>
          <w:b/>
          <w:bCs/>
          <w:sz w:val="28"/>
          <w:szCs w:val="28"/>
        </w:rPr>
      </w:pPr>
    </w:p>
    <w:p w14:paraId="3F1E2D32" w14:textId="76F4306A" w:rsidR="00F61870" w:rsidRPr="004C2C28" w:rsidRDefault="00F61870" w:rsidP="004C2C28">
      <w:pPr>
        <w:spacing w:line="240" w:lineRule="auto"/>
        <w:rPr>
          <w:rFonts w:asciiTheme="minorHAnsi" w:hAnsiTheme="minorHAnsi"/>
          <w:sz w:val="24"/>
          <w:szCs w:val="24"/>
        </w:rPr>
      </w:pPr>
      <w:r w:rsidRPr="004C2C28">
        <w:rPr>
          <w:rFonts w:asciiTheme="minorHAnsi" w:hAnsiTheme="minorHAnsi"/>
          <w:sz w:val="24"/>
          <w:szCs w:val="24"/>
        </w:rPr>
        <w:t>Ei</w:t>
      </w:r>
      <w:r w:rsidR="7EFA4ED4" w:rsidRPr="004C2C28">
        <w:rPr>
          <w:rFonts w:asciiTheme="minorHAnsi" w:hAnsiTheme="minorHAnsi"/>
          <w:sz w:val="24"/>
          <w:szCs w:val="24"/>
        </w:rPr>
        <w:t>-</w:t>
      </w:r>
      <w:r w:rsidRPr="004C2C28">
        <w:rPr>
          <w:rFonts w:asciiTheme="minorHAnsi" w:hAnsiTheme="minorHAnsi"/>
          <w:sz w:val="24"/>
          <w:szCs w:val="24"/>
        </w:rPr>
        <w:t>invasiivisille lääkinnällisille laitteille ja välineille sekä pinnoille, myös eritetahroihin</w:t>
      </w:r>
      <w:r w:rsidR="009862D9">
        <w:rPr>
          <w:rFonts w:asciiTheme="minorHAnsi" w:hAnsiTheme="minorHAnsi"/>
          <w:sz w:val="24"/>
          <w:szCs w:val="24"/>
        </w:rPr>
        <w:t>.</w:t>
      </w:r>
    </w:p>
    <w:p w14:paraId="492B2430" w14:textId="594BBFFA" w:rsidR="009E1AAC" w:rsidRPr="004C2C28" w:rsidRDefault="00F61870" w:rsidP="004C2C28">
      <w:pPr>
        <w:tabs>
          <w:tab w:val="left" w:pos="1485"/>
        </w:tabs>
        <w:spacing w:line="240" w:lineRule="auto"/>
        <w:rPr>
          <w:rFonts w:asciiTheme="minorHAnsi" w:hAnsiTheme="minorHAnsi"/>
          <w:sz w:val="24"/>
          <w:szCs w:val="24"/>
        </w:rPr>
      </w:pPr>
      <w:r w:rsidRPr="004C2C28">
        <w:rPr>
          <w:rFonts w:asciiTheme="minorHAnsi" w:hAnsiTheme="minorHAnsi"/>
          <w:sz w:val="24"/>
          <w:szCs w:val="24"/>
        </w:rPr>
        <w:t xml:space="preserve">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457B3" w:rsidRPr="004C2C28" w14:paraId="2D1592DA" w14:textId="77777777" w:rsidTr="3AD24FA7">
        <w:tc>
          <w:tcPr>
            <w:tcW w:w="4814" w:type="dxa"/>
            <w:shd w:val="clear" w:color="auto" w:fill="93A6DE" w:themeFill="accent1" w:themeFillTint="99"/>
          </w:tcPr>
          <w:p w14:paraId="37866856" w14:textId="0D59E43A" w:rsidR="00E457B3" w:rsidRPr="004C2C28" w:rsidRDefault="00E457B3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Tuote</w:t>
            </w:r>
          </w:p>
        </w:tc>
        <w:tc>
          <w:tcPr>
            <w:tcW w:w="4814" w:type="dxa"/>
            <w:shd w:val="clear" w:color="auto" w:fill="93A6DE" w:themeFill="accent1" w:themeFillTint="99"/>
          </w:tcPr>
          <w:p w14:paraId="3A5D6C6E" w14:textId="533CCD5E" w:rsidR="00E457B3" w:rsidRPr="004C2C28" w:rsidRDefault="00E457B3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Tuotetiedot</w:t>
            </w:r>
          </w:p>
        </w:tc>
      </w:tr>
      <w:tr w:rsidR="00895BB3" w:rsidRPr="004C2C28" w14:paraId="0F14F3E0" w14:textId="77777777" w:rsidTr="3AD24FA7">
        <w:tc>
          <w:tcPr>
            <w:tcW w:w="4814" w:type="dxa"/>
          </w:tcPr>
          <w:p w14:paraId="23D50B43" w14:textId="1F8B421F" w:rsidR="25A1DC90" w:rsidRPr="004C2C28" w:rsidRDefault="00A34F26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hyperlink r:id="rId39">
              <w:r w:rsidR="25A1DC90"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Kiilto Pro Er</w:t>
              </w:r>
              <w:r w:rsidR="25A1DC90"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i</w:t>
              </w:r>
              <w:r w:rsidR="25A1DC90"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san Oxy +</w:t>
              </w:r>
            </w:hyperlink>
          </w:p>
          <w:p w14:paraId="213BF605" w14:textId="3C746FCF" w:rsidR="3AD24FA7" w:rsidRPr="004C2C28" w:rsidRDefault="00B62222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BB3E872" wp14:editId="02E609E7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6985</wp:posOffset>
                  </wp:positionV>
                  <wp:extent cx="629285" cy="925195"/>
                  <wp:effectExtent l="0" t="0" r="0" b="8255"/>
                  <wp:wrapThrough wrapText="bothSides">
                    <wp:wrapPolygon edited="0">
                      <wp:start x="0" y="0"/>
                      <wp:lineTo x="0" y="21348"/>
                      <wp:lineTo x="20924" y="21348"/>
                      <wp:lineTo x="20924" y="0"/>
                      <wp:lineTo x="0" y="0"/>
                    </wp:wrapPolygon>
                  </wp:wrapThrough>
                  <wp:docPr id="5" name="Kuv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uva 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29DF3E2" w14:textId="6F9E8228" w:rsidR="009E0AE2" w:rsidRPr="004C2C28" w:rsidRDefault="00895BB3" w:rsidP="00A7327C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4814" w:type="dxa"/>
          </w:tcPr>
          <w:p w14:paraId="2D23A279" w14:textId="77777777" w:rsidR="00895BB3" w:rsidRPr="004C2C28" w:rsidRDefault="00895BB3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Keskusvarastotuote</w:t>
            </w:r>
          </w:p>
          <w:p w14:paraId="545E2BE8" w14:textId="1E7ADB3A" w:rsidR="007B3D7C" w:rsidRPr="004C2C28" w:rsidRDefault="007B3D7C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Tuotekoodi 020848</w:t>
            </w:r>
            <w:r w:rsidR="00E82CF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-</w:t>
            </w:r>
            <w:r w:rsidR="00E82CFB">
              <w:rPr>
                <w:rFonts w:asciiTheme="minorHAnsi" w:hAnsiTheme="minorHAnsi"/>
                <w:sz w:val="24"/>
                <w:szCs w:val="24"/>
              </w:rPr>
              <w:t>d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esinfektioaine peroksygeeni</w:t>
            </w:r>
          </w:p>
          <w:p w14:paraId="63991E30" w14:textId="77777777" w:rsidR="0095153A" w:rsidRPr="004C2C28" w:rsidRDefault="0095153A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2910C4F9" w14:textId="6ABB03B7" w:rsidR="3AD24FA7" w:rsidRPr="004C2C28" w:rsidRDefault="3AD24FA7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70A1ED2E" w14:textId="1BE5B10A" w:rsidR="0095153A" w:rsidRPr="004C2C28" w:rsidRDefault="0095153A" w:rsidP="00A7327C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Sopii pyykin desinfiointiin!</w:t>
            </w:r>
          </w:p>
        </w:tc>
      </w:tr>
      <w:tr w:rsidR="009E1AAC" w:rsidRPr="004C2C28" w14:paraId="3B0F396E" w14:textId="77777777" w:rsidTr="00A7327C">
        <w:trPr>
          <w:trHeight w:val="2499"/>
        </w:trPr>
        <w:tc>
          <w:tcPr>
            <w:tcW w:w="4814" w:type="dxa"/>
          </w:tcPr>
          <w:p w14:paraId="3D9414D5" w14:textId="0CE84B33" w:rsidR="009E1AAC" w:rsidRPr="004C2C28" w:rsidRDefault="00533DF1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hyperlink r:id="rId41" w:history="1">
              <w:r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Oxivir Exce</w:t>
              </w:r>
              <w:r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l</w:t>
              </w:r>
              <w:r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 xml:space="preserve"> Wipe</w:t>
              </w:r>
            </w:hyperlink>
          </w:p>
          <w:p w14:paraId="6F49811C" w14:textId="07822E4B" w:rsidR="00F712C2" w:rsidRPr="004C2C28" w:rsidRDefault="00895BB3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  <w:t xml:space="preserve">        </w:t>
            </w:r>
          </w:p>
          <w:p w14:paraId="2448F71C" w14:textId="51349849" w:rsidR="00F712C2" w:rsidRPr="004C2C28" w:rsidRDefault="29F44D5E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  <w:t xml:space="preserve">             </w:t>
            </w:r>
            <w:r w:rsidR="00895BB3"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  <w:lang w:val="en-US"/>
              </w:rPr>
              <w:t xml:space="preserve">    </w:t>
            </w:r>
            <w:r w:rsidR="00895BB3" w:rsidRPr="004C2C28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2FA1796" wp14:editId="72255373">
                  <wp:extent cx="1045029" cy="706025"/>
                  <wp:effectExtent l="0" t="0" r="3175" b="0"/>
                  <wp:docPr id="526735321" name="Kuv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016"/>
                          <a:stretch/>
                        </pic:blipFill>
                        <pic:spPr bwMode="auto">
                          <a:xfrm>
                            <a:off x="0" y="0"/>
                            <a:ext cx="1066838" cy="72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712C2" w:rsidRPr="004C2C28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</w:t>
            </w:r>
          </w:p>
          <w:p w14:paraId="24376762" w14:textId="07EC517C" w:rsidR="3AD24FA7" w:rsidRPr="004C2C28" w:rsidRDefault="3AD24FA7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14:paraId="73045C02" w14:textId="157EDCAB" w:rsidR="00F07E3E" w:rsidRPr="009B4F0E" w:rsidRDefault="00F712C2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  <w:r w:rsidRPr="009B4F0E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 xml:space="preserve">Ei tehoa </w:t>
            </w:r>
            <w:r w:rsidR="00F07E3E" w:rsidRPr="009B4F0E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 xml:space="preserve">Clostridioides difficileen  </w:t>
            </w:r>
          </w:p>
          <w:p w14:paraId="56E5A186" w14:textId="1CFF4576" w:rsidR="009E0AE2" w:rsidRPr="004C2C28" w:rsidRDefault="00F712C2" w:rsidP="00A7327C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ja kryptosporidioosiin (vasikkaripuli)</w:t>
            </w:r>
          </w:p>
        </w:tc>
        <w:tc>
          <w:tcPr>
            <w:tcW w:w="4814" w:type="dxa"/>
          </w:tcPr>
          <w:p w14:paraId="55FAD508" w14:textId="6A38F8B7" w:rsidR="00F712C2" w:rsidRPr="004C2C28" w:rsidRDefault="00895BB3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Keskusvarastotuote</w:t>
            </w:r>
          </w:p>
          <w:p w14:paraId="32D7EAF7" w14:textId="3838D0D7" w:rsidR="00F27001" w:rsidRPr="00E82CFB" w:rsidRDefault="00F712C2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Tuotekoodi 326729B</w:t>
            </w:r>
            <w:r w:rsidR="00E82CF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-</w:t>
            </w:r>
            <w:r w:rsidR="00E82CFB">
              <w:rPr>
                <w:rFonts w:asciiTheme="minorHAnsi" w:hAnsiTheme="minorHAnsi"/>
                <w:sz w:val="24"/>
                <w:szCs w:val="24"/>
              </w:rPr>
              <w:t>d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esinfektiopyyhe alkoholiton pintapuh</w:t>
            </w:r>
            <w:r w:rsidR="00E82CFB">
              <w:rPr>
                <w:rFonts w:asciiTheme="minorHAnsi" w:hAnsiTheme="minorHAnsi"/>
                <w:sz w:val="24"/>
                <w:szCs w:val="24"/>
              </w:rPr>
              <w:t>d.</w:t>
            </w:r>
          </w:p>
          <w:p w14:paraId="73BDF526" w14:textId="76B08DE6" w:rsidR="009E0AE2" w:rsidRPr="004C2C28" w:rsidRDefault="00F27001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100kpl/pkt</w:t>
            </w:r>
          </w:p>
          <w:p w14:paraId="695B49E6" w14:textId="5D52C99B" w:rsidR="00895BB3" w:rsidRPr="004C2C28" w:rsidRDefault="00533DF1" w:rsidP="004C2C28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Säilyy avattuna 28 vrk</w:t>
            </w:r>
          </w:p>
          <w:p w14:paraId="42726EBE" w14:textId="77777777" w:rsidR="009E1AAC" w:rsidRPr="004C2C28" w:rsidRDefault="009E1AAC" w:rsidP="004C2C28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E1AAC" w:rsidRPr="004C2C28" w14:paraId="3124C626" w14:textId="77777777" w:rsidTr="3AD24FA7">
        <w:tc>
          <w:tcPr>
            <w:tcW w:w="4814" w:type="dxa"/>
          </w:tcPr>
          <w:p w14:paraId="7E7D3CBA" w14:textId="5C239B9A" w:rsidR="00895BB3" w:rsidRPr="004C2C28" w:rsidRDefault="00A34F26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hyperlink r:id="rId43">
              <w:r w:rsidR="00DD1FAF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Oxivir Plus nestemäin</w:t>
              </w:r>
              <w:r w:rsidR="00DD1FAF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e</w:t>
              </w:r>
              <w:r w:rsidR="00DD1FAF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n</w:t>
              </w:r>
            </w:hyperlink>
            <w:r w:rsidR="00895BB3" w:rsidRPr="004C2C28">
              <w:rPr>
                <w:rFonts w:asciiTheme="minorHAnsi" w:hAnsiTheme="minorHAnsi"/>
                <w:sz w:val="24"/>
                <w:szCs w:val="24"/>
              </w:rPr>
              <w:t xml:space="preserve"> ja</w:t>
            </w:r>
            <w:r w:rsidR="00895BB3"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hyperlink r:id="rId44">
              <w:r w:rsidR="419A23DF"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Oxi</w:t>
              </w:r>
              <w:r w:rsidR="419A23DF"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v</w:t>
              </w:r>
              <w:r w:rsidR="419A23DF" w:rsidRPr="004C2C28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</w:rPr>
                <w:t>ir Sporicide sprayvaahto</w:t>
              </w:r>
            </w:hyperlink>
          </w:p>
          <w:p w14:paraId="28BEC5F6" w14:textId="77777777" w:rsidR="009E0AE2" w:rsidRPr="004C2C28" w:rsidRDefault="009E0AE2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12422DC0" w14:textId="3FE7C8C5" w:rsidR="00895BB3" w:rsidRPr="004C2C28" w:rsidRDefault="00A7327C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t xml:space="preserve">     </w:t>
            </w:r>
            <w:r w:rsidR="00895BB3" w:rsidRPr="004C2C28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33540B8F" wp14:editId="3F86C64C">
                  <wp:extent cx="719881" cy="1119301"/>
                  <wp:effectExtent l="0" t="0" r="4445" b="5080"/>
                  <wp:docPr id="2059974815" name="Kuv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5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107" cy="112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5BB3" w:rsidRPr="004C2C28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  <w:r w:rsidR="00895BB3"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      </w:t>
            </w:r>
            <w:r w:rsidR="002B2AAF" w:rsidRPr="004C2C28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18300982" wp14:editId="60DB0927">
                  <wp:extent cx="414653" cy="1160447"/>
                  <wp:effectExtent l="0" t="0" r="5080" b="1905"/>
                  <wp:docPr id="7" name="Kuv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6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001" cy="116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5BB3"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       </w:t>
            </w:r>
            <w:r w:rsidR="002B2AAF" w:rsidRPr="004C2C28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49F2ACD2" wp14:editId="1871CD3B">
                  <wp:extent cx="466618" cy="1098132"/>
                  <wp:effectExtent l="0" t="0" r="0" b="6985"/>
                  <wp:docPr id="119515548" name="Kuv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06" cy="110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5BB3"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                 </w:t>
            </w:r>
          </w:p>
          <w:p w14:paraId="521AF299" w14:textId="77777777" w:rsidR="009E1AAC" w:rsidRPr="004C2C28" w:rsidRDefault="009E1AAC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14" w:type="dxa"/>
          </w:tcPr>
          <w:p w14:paraId="6189F75C" w14:textId="77777777" w:rsidR="009E1AAC" w:rsidRPr="004C2C28" w:rsidRDefault="002B2AAF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Suoratoimitustuote</w:t>
            </w:r>
          </w:p>
          <w:p w14:paraId="26C2C70A" w14:textId="3E66AEC7" w:rsidR="002B2AAF" w:rsidRPr="004C2C28" w:rsidRDefault="00BF4FC3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Tuotekoodi: 324457A</w:t>
            </w:r>
            <w:r w:rsidR="00E82CF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-</w:t>
            </w:r>
            <w:r w:rsidR="00E82CFB">
              <w:rPr>
                <w:rFonts w:asciiTheme="minorHAnsi" w:hAnsiTheme="minorHAnsi"/>
                <w:sz w:val="24"/>
                <w:szCs w:val="24"/>
              </w:rPr>
              <w:t>d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esinfioiva puhdistusaine 1</w:t>
            </w:r>
            <w:r w:rsidR="00E82CF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l</w:t>
            </w:r>
          </w:p>
          <w:p w14:paraId="40EBDF27" w14:textId="5796E66B" w:rsidR="00BF4FC3" w:rsidRPr="004C2C28" w:rsidRDefault="00B62222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 w:rsidRPr="004C2C28">
              <w:rPr>
                <w:rFonts w:asciiTheme="minorHAnsi" w:hAnsiTheme="minorHAnsi"/>
                <w:sz w:val="24"/>
                <w:szCs w:val="24"/>
              </w:rPr>
              <w:t>324457</w:t>
            </w:r>
            <w:r w:rsidR="003502D7">
              <w:rPr>
                <w:rFonts w:asciiTheme="minorHAnsi" w:hAnsiTheme="minorHAnsi"/>
                <w:sz w:val="24"/>
                <w:szCs w:val="24"/>
              </w:rPr>
              <w:t xml:space="preserve"> -desinfioiva</w:t>
            </w:r>
            <w:proofErr w:type="gramEnd"/>
            <w:r w:rsidR="00BF4FC3" w:rsidRPr="004C2C28">
              <w:rPr>
                <w:rFonts w:asciiTheme="minorHAnsi" w:hAnsiTheme="minorHAnsi"/>
                <w:sz w:val="24"/>
                <w:szCs w:val="24"/>
              </w:rPr>
              <w:t xml:space="preserve"> puhdistusaine 5</w:t>
            </w:r>
            <w:r w:rsidR="00E82CF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BF4FC3" w:rsidRPr="004C2C28">
              <w:rPr>
                <w:rFonts w:asciiTheme="minorHAnsi" w:hAnsiTheme="minorHAnsi"/>
                <w:sz w:val="24"/>
                <w:szCs w:val="24"/>
              </w:rPr>
              <w:t>l</w:t>
            </w:r>
          </w:p>
          <w:p w14:paraId="166329A9" w14:textId="63319ED1" w:rsidR="00BF4FC3" w:rsidRPr="004C2C28" w:rsidRDefault="00BF4FC3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Liuoksen tekoon tarra oxivir plus (21171</w:t>
            </w:r>
            <w:r w:rsidR="70644EC8" w:rsidRPr="004C2C28">
              <w:rPr>
                <w:rFonts w:asciiTheme="minorHAnsi" w:hAnsiTheme="minorHAnsi"/>
                <w:sz w:val="24"/>
                <w:szCs w:val="24"/>
              </w:rPr>
              <w:t>- tarra oxivir plus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027B9EC3" w14:textId="77777777" w:rsidR="00947ABB" w:rsidRPr="004C2C28" w:rsidRDefault="00947ABB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4A8CAAAC" w14:textId="465A0D96" w:rsidR="009E0AE2" w:rsidRDefault="00BF4FC3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324457B</w:t>
            </w:r>
            <w:r w:rsidR="00B6222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-</w:t>
            </w:r>
            <w:r w:rsidR="00B62222">
              <w:rPr>
                <w:rFonts w:asciiTheme="minorHAnsi" w:hAnsiTheme="minorHAnsi"/>
                <w:sz w:val="24"/>
                <w:szCs w:val="24"/>
              </w:rPr>
              <w:t>d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esinfioiva puhdistusaine sprayvaahto</w:t>
            </w:r>
          </w:p>
          <w:p w14:paraId="38C8C96B" w14:textId="77777777" w:rsidR="00A7327C" w:rsidRPr="004C2C28" w:rsidRDefault="00A7327C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136937A4" w14:textId="313800CC" w:rsidR="00A7327C" w:rsidRPr="004C2C28" w:rsidRDefault="00BF4FC3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Huomio</w:t>
            </w:r>
            <w:r w:rsidR="009E0AE2"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t</w:t>
            </w: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: </w:t>
            </w:r>
          </w:p>
          <w:p w14:paraId="1A8B30B3" w14:textId="59DD5BCD" w:rsidR="009E0AE2" w:rsidRPr="004C2C28" w:rsidRDefault="002B2AAF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Käytetään </w:t>
            </w:r>
            <w:r w:rsidR="00BF4FC3"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yleensä </w:t>
            </w: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epidemioissa</w:t>
            </w:r>
          </w:p>
          <w:p w14:paraId="6ED9B5EA" w14:textId="3D335FFD" w:rsidR="009E0AE2" w:rsidRPr="004C2C28" w:rsidRDefault="009E0AE2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9E1AAC" w:rsidRPr="004C2C28" w14:paraId="242FE9F1" w14:textId="77777777" w:rsidTr="3AD24FA7">
        <w:tc>
          <w:tcPr>
            <w:tcW w:w="4814" w:type="dxa"/>
          </w:tcPr>
          <w:p w14:paraId="4D9E33B6" w14:textId="638BB93E" w:rsidR="002B2AAF" w:rsidRDefault="00A34F26" w:rsidP="004C2C28">
            <w:pPr>
              <w:tabs>
                <w:tab w:val="left" w:pos="1485"/>
              </w:tabs>
              <w:spacing w:line="240" w:lineRule="auto"/>
              <w:rPr>
                <w:rStyle w:val="Hyperlinkki"/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  <w:hyperlink r:id="rId48" w:history="1">
              <w:r w:rsidR="00DD1FAF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Sani</w:t>
              </w:r>
              <w:r w:rsidR="00DD1FAF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t</w:t>
              </w:r>
              <w:r w:rsidR="00DD1FAF">
                <w:rPr>
                  <w:rStyle w:val="Hyperlinkki"/>
                  <w:rFonts w:asciiTheme="minorHAnsi" w:hAnsiTheme="minorHAnsi"/>
                  <w:b/>
                  <w:bCs/>
                  <w:sz w:val="24"/>
                  <w:szCs w:val="24"/>
                  <w:lang w:val="en-US"/>
                </w:rPr>
                <w:t>izer S1 sprayvaahto</w:t>
              </w:r>
            </w:hyperlink>
          </w:p>
          <w:p w14:paraId="4410982D" w14:textId="77777777" w:rsidR="00A7327C" w:rsidRPr="004C2C28" w:rsidRDefault="00A7327C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</w:p>
          <w:p w14:paraId="6AD26842" w14:textId="468838B0" w:rsidR="009E0AE2" w:rsidRPr="004C2C28" w:rsidRDefault="002B2AAF" w:rsidP="00A7327C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                        </w:t>
            </w:r>
            <w:r w:rsidRPr="004C2C28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70A23BDD" wp14:editId="788213A1">
                  <wp:extent cx="508518" cy="1101791"/>
                  <wp:effectExtent l="0" t="0" r="6350" b="3175"/>
                  <wp:docPr id="688386030" name="Kuv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uva 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628" cy="113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5D6E9EA" w14:textId="50B3E4E0" w:rsidR="00FC0EA5" w:rsidRPr="004C2C28" w:rsidRDefault="00FC0EA5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>Suoratoimitustuote</w:t>
            </w:r>
          </w:p>
          <w:p w14:paraId="27C4CE63" w14:textId="3A0FC881" w:rsidR="00FC0EA5" w:rsidRPr="004C2C28" w:rsidRDefault="00FC0EA5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>Tuotekoodi 324457B</w:t>
            </w:r>
            <w:r w:rsidR="00B6222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-</w:t>
            </w:r>
            <w:r w:rsidR="00B62222">
              <w:rPr>
                <w:rFonts w:asciiTheme="minorHAnsi" w:hAnsiTheme="minorHAnsi"/>
                <w:sz w:val="24"/>
                <w:szCs w:val="24"/>
              </w:rPr>
              <w:t>d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esinfioiva puhdistusaine sprayvaahto</w:t>
            </w:r>
          </w:p>
          <w:p w14:paraId="480DED47" w14:textId="77777777" w:rsidR="009E0AE2" w:rsidRPr="004C2C28" w:rsidRDefault="009E0AE2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color w:val="FF0000" w:themeColor="background1" w:themeShade="80"/>
                <w:sz w:val="24"/>
                <w:szCs w:val="24"/>
              </w:rPr>
            </w:pPr>
          </w:p>
          <w:p w14:paraId="19D02FCD" w14:textId="77777777" w:rsidR="009E0AE2" w:rsidRPr="004C2C28" w:rsidRDefault="009E0AE2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C2C28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Huomiot: </w:t>
            </w:r>
          </w:p>
          <w:p w14:paraId="24F69E9E" w14:textId="3ED96837" w:rsidR="00FC0EA5" w:rsidRPr="004C2C28" w:rsidRDefault="00FC0EA5" w:rsidP="004C2C28">
            <w:pPr>
              <w:tabs>
                <w:tab w:val="left" w:pos="1485"/>
              </w:tabs>
              <w:spacing w:line="240" w:lineRule="auto"/>
              <w:rPr>
                <w:rFonts w:asciiTheme="minorHAnsi" w:hAnsiTheme="minorHAnsi"/>
                <w:color w:val="FF0000" w:themeColor="background1" w:themeShade="80"/>
                <w:sz w:val="24"/>
                <w:szCs w:val="24"/>
              </w:rPr>
            </w:pPr>
            <w:r w:rsidRPr="004C2C28">
              <w:rPr>
                <w:rFonts w:asciiTheme="minorHAnsi" w:hAnsiTheme="minorHAnsi"/>
                <w:sz w:val="24"/>
                <w:szCs w:val="24"/>
              </w:rPr>
              <w:t xml:space="preserve">Tämän toissijaisen sopimustuotteen tilalle suositellaan: 100934091 Oxivir Sporicide </w:t>
            </w:r>
            <w:proofErr w:type="gramStart"/>
            <w:r w:rsidRPr="004C2C28">
              <w:rPr>
                <w:rFonts w:asciiTheme="minorHAnsi" w:hAnsiTheme="minorHAnsi"/>
                <w:sz w:val="24"/>
                <w:szCs w:val="24"/>
              </w:rPr>
              <w:t>0,75</w:t>
            </w:r>
            <w:r w:rsidR="00B6222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4C2C28">
              <w:rPr>
                <w:rFonts w:asciiTheme="minorHAnsi" w:hAnsiTheme="minorHAnsi"/>
                <w:sz w:val="24"/>
                <w:szCs w:val="24"/>
              </w:rPr>
              <w:t>l</w:t>
            </w:r>
            <w:r w:rsidR="00326F7E">
              <w:rPr>
                <w:rFonts w:asciiTheme="minorHAnsi" w:hAnsiTheme="minorHAnsi"/>
                <w:sz w:val="24"/>
                <w:szCs w:val="24"/>
              </w:rPr>
              <w:t>.</w:t>
            </w:r>
            <w:proofErr w:type="gramEnd"/>
          </w:p>
        </w:tc>
      </w:tr>
    </w:tbl>
    <w:p w14:paraId="1657773B" w14:textId="77777777" w:rsidR="009E1AAC" w:rsidRPr="004C2C28" w:rsidRDefault="009E1AAC" w:rsidP="004C2C28">
      <w:pPr>
        <w:tabs>
          <w:tab w:val="left" w:pos="1485"/>
        </w:tabs>
        <w:spacing w:line="240" w:lineRule="auto"/>
        <w:rPr>
          <w:rFonts w:asciiTheme="minorHAnsi" w:hAnsiTheme="minorHAnsi"/>
          <w:sz w:val="24"/>
          <w:szCs w:val="24"/>
        </w:rPr>
      </w:pPr>
    </w:p>
    <w:sectPr w:rsidR="009E1AAC" w:rsidRPr="004C2C28" w:rsidSect="007E15E5">
      <w:headerReference w:type="default" r:id="rId50"/>
      <w:footerReference w:type="default" r:id="rId51"/>
      <w:pgSz w:w="11906" w:h="16838" w:code="9"/>
      <w:pgMar w:top="2268" w:right="1134" w:bottom="1418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7E6E8" w14:textId="77777777" w:rsidR="00117D5A" w:rsidRDefault="00117D5A" w:rsidP="00EC0BD0">
      <w:pPr>
        <w:spacing w:line="240" w:lineRule="auto"/>
      </w:pPr>
      <w:r>
        <w:separator/>
      </w:r>
    </w:p>
  </w:endnote>
  <w:endnote w:type="continuationSeparator" w:id="0">
    <w:p w14:paraId="6456EA23" w14:textId="77777777" w:rsidR="00117D5A" w:rsidRDefault="00117D5A" w:rsidP="00EC0BD0">
      <w:pPr>
        <w:spacing w:line="240" w:lineRule="auto"/>
      </w:pPr>
      <w:r>
        <w:continuationSeparator/>
      </w:r>
    </w:p>
  </w:endnote>
  <w:endnote w:type="continuationNotice" w:id="1">
    <w:p w14:paraId="231DFF18" w14:textId="77777777" w:rsidR="006D41BB" w:rsidRDefault="006D41B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EBB57" w14:textId="69BBAA0D" w:rsidR="002212F5" w:rsidRDefault="002212F5">
    <w:r>
      <w:t xml:space="preserve">Laatija: </w:t>
    </w:r>
    <w:r w:rsidR="003B2C02">
      <w:t>Infektioyksikkö</w:t>
    </w:r>
    <w:r>
      <w:tab/>
    </w:r>
    <w:r>
      <w:tab/>
    </w:r>
    <w:r>
      <w:tab/>
      <w:t>Hyväksyjä:</w:t>
    </w:r>
    <w:r w:rsidR="003B6C4F">
      <w:t xml:space="preserve"> Teija Puhto</w:t>
    </w:r>
  </w:p>
  <w:tbl>
    <w:tblPr>
      <w:tblStyle w:val="TaulukkoRuudukko"/>
      <w:tblW w:w="0" w:type="auto"/>
      <w:tblBorders>
        <w:top w:val="single" w:sz="8" w:space="0" w:color="06175E" w:themeColor="text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665636" w14:paraId="758614AB" w14:textId="77777777" w:rsidTr="002212F5">
      <w:trPr>
        <w:trHeight w:val="340"/>
      </w:trPr>
      <w:tc>
        <w:tcPr>
          <w:tcW w:w="9628" w:type="dxa"/>
          <w:vAlign w:val="bottom"/>
        </w:tcPr>
        <w:p w14:paraId="2ED9D326" w14:textId="77777777" w:rsidR="00665636" w:rsidRDefault="00046574" w:rsidP="008B51DB">
          <w:pPr>
            <w:pStyle w:val="Alatunniste"/>
            <w:jc w:val="center"/>
          </w:pPr>
          <w:r w:rsidRPr="005164BE">
            <w:t>www</w:t>
          </w:r>
          <w:r w:rsidR="00F060D1" w:rsidRPr="005164BE">
            <w:t>.pohde.fi</w:t>
          </w:r>
        </w:p>
      </w:tc>
    </w:tr>
  </w:tbl>
  <w:p w14:paraId="33D3E958" w14:textId="77777777" w:rsidR="00824166" w:rsidRPr="00597075" w:rsidRDefault="00824166">
    <w:pPr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80AC5" w14:textId="77777777" w:rsidR="00117D5A" w:rsidRDefault="00117D5A" w:rsidP="00EC0BD0">
      <w:pPr>
        <w:spacing w:line="240" w:lineRule="auto"/>
      </w:pPr>
      <w:r>
        <w:separator/>
      </w:r>
    </w:p>
  </w:footnote>
  <w:footnote w:type="continuationSeparator" w:id="0">
    <w:p w14:paraId="5A8D27C6" w14:textId="77777777" w:rsidR="00117D5A" w:rsidRDefault="00117D5A" w:rsidP="00EC0BD0">
      <w:pPr>
        <w:spacing w:line="240" w:lineRule="auto"/>
      </w:pPr>
      <w:r>
        <w:continuationSeparator/>
      </w:r>
    </w:p>
  </w:footnote>
  <w:footnote w:type="continuationNotice" w:id="1">
    <w:p w14:paraId="7F2627A4" w14:textId="77777777" w:rsidR="006D41BB" w:rsidRDefault="006D41B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3402"/>
      <w:gridCol w:w="981"/>
    </w:tblGrid>
    <w:tr w:rsidR="008A19EA" w14:paraId="07C4BABE" w14:textId="77777777" w:rsidTr="000631E7">
      <w:trPr>
        <w:trHeight w:val="1304"/>
      </w:trPr>
      <w:tc>
        <w:tcPr>
          <w:tcW w:w="5245" w:type="dxa"/>
        </w:tcPr>
        <w:p w14:paraId="7CC058A3" w14:textId="3509D870" w:rsidR="008A19EA" w:rsidRDefault="00551842" w:rsidP="00805412">
          <w:pPr>
            <w:tabs>
              <w:tab w:val="left" w:pos="4340"/>
            </w:tabs>
          </w:pPr>
          <w:r>
            <w:rPr>
              <w:noProof/>
            </w:rPr>
            <w:drawing>
              <wp:inline distT="0" distB="0" distL="0" distR="0" wp14:anchorId="31A05A97" wp14:editId="6FC01996">
                <wp:extent cx="1554480" cy="722376"/>
                <wp:effectExtent l="0" t="0" r="7620" b="1905"/>
                <wp:docPr id="801025699" name="Kuva 1" descr="Pohjois-Pohjanmaan hyvinvointialueen logo, jossa tekstit Pohde ja Pohjois-Pohjanmaan hyvinvointialue. Tekstien vasemmalla puolella kaksi pienempää ja kolme suurempaa sinisävyistä tähtikuviot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1025699" name="Kuva 1" descr="Pohjois-Pohjanmaan hyvinvointialueen logo, jossa tekstit Pohde ja Pohjois-Pohjanmaan hyvinvointialue. Tekstien vasemmalla puolella kaksi pienempää ja kolme suurempaa sinisävyistä tähtikuviota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4480" cy="722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3319B">
            <w:t xml:space="preserve"> </w:t>
          </w:r>
          <w:r w:rsidR="00805412">
            <w:tab/>
          </w:r>
        </w:p>
      </w:tc>
      <w:tc>
        <w:tcPr>
          <w:tcW w:w="3402" w:type="dxa"/>
        </w:tcPr>
        <w:sdt>
          <w:sdtPr>
            <w:rPr>
              <w:b/>
              <w:bCs/>
            </w:rPr>
            <w:alias w:val="Otsikko"/>
            <w:tag w:val=""/>
            <w:id w:val="1521735995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7A154F76" w14:textId="5DF947B1" w:rsidR="00BD1530" w:rsidRPr="00BD1530" w:rsidRDefault="00A34F26" w:rsidP="00BD1530">
              <w:pPr>
                <w:pStyle w:val="Eivli"/>
                <w:rPr>
                  <w:b/>
                  <w:bCs/>
                </w:rPr>
              </w:pPr>
              <w:r>
                <w:rPr>
                  <w:b/>
                  <w:bCs/>
                </w:rPr>
                <w:t>Pintapesuliinat, desinfektioaineet ja -liinat Pohteella</w:t>
              </w:r>
            </w:p>
          </w:sdtContent>
        </w:sdt>
      </w:tc>
      <w:tc>
        <w:tcPr>
          <w:tcW w:w="981" w:type="dxa"/>
        </w:tcPr>
        <w:p w14:paraId="1E965196" w14:textId="77777777" w:rsidR="008A19EA" w:rsidRPr="008A19EA" w:rsidRDefault="008A19EA" w:rsidP="008A19EA">
          <w:pPr>
            <w:jc w:val="right"/>
          </w:pPr>
          <w:r w:rsidRPr="008A19EA">
            <w:rPr>
              <w:szCs w:val="20"/>
            </w:rPr>
            <w:fldChar w:fldCharType="begin"/>
          </w:r>
          <w:r w:rsidRPr="008A19EA">
            <w:rPr>
              <w:szCs w:val="20"/>
            </w:rPr>
            <w:instrText>PAGE  \* Arabic  \* MERGEFORMAT</w:instrText>
          </w:r>
          <w:r w:rsidRPr="008A19EA">
            <w:rPr>
              <w:szCs w:val="20"/>
            </w:rPr>
            <w:fldChar w:fldCharType="separate"/>
          </w:r>
          <w:r w:rsidRPr="008A19EA">
            <w:rPr>
              <w:szCs w:val="20"/>
            </w:rPr>
            <w:t>1</w:t>
          </w:r>
          <w:r w:rsidRPr="008A19EA">
            <w:rPr>
              <w:szCs w:val="20"/>
            </w:rPr>
            <w:fldChar w:fldCharType="end"/>
          </w:r>
          <w:r>
            <w:rPr>
              <w:szCs w:val="20"/>
            </w:rPr>
            <w:t xml:space="preserve"> (</w:t>
          </w:r>
          <w:r w:rsidRPr="008A19EA">
            <w:rPr>
              <w:szCs w:val="20"/>
            </w:rPr>
            <w:fldChar w:fldCharType="begin"/>
          </w:r>
          <w:r w:rsidRPr="008A19EA">
            <w:rPr>
              <w:szCs w:val="20"/>
            </w:rPr>
            <w:instrText>NUMPAGES  \* Arabic  \* MERGEFORMAT</w:instrText>
          </w:r>
          <w:r w:rsidRPr="008A19EA">
            <w:rPr>
              <w:szCs w:val="20"/>
            </w:rPr>
            <w:fldChar w:fldCharType="separate"/>
          </w:r>
          <w:r w:rsidRPr="008A19EA">
            <w:rPr>
              <w:szCs w:val="20"/>
            </w:rPr>
            <w:t>2</w:t>
          </w:r>
          <w:r w:rsidRPr="008A19EA">
            <w:rPr>
              <w:szCs w:val="20"/>
            </w:rPr>
            <w:fldChar w:fldCharType="end"/>
          </w:r>
          <w:r>
            <w:rPr>
              <w:szCs w:val="20"/>
            </w:rPr>
            <w:t>)</w:t>
          </w:r>
        </w:p>
      </w:tc>
    </w:tr>
    <w:tr w:rsidR="000631E7" w14:paraId="27954F9F" w14:textId="77777777" w:rsidTr="000631E7">
      <w:trPr>
        <w:trHeight w:val="510"/>
      </w:trPr>
      <w:tc>
        <w:tcPr>
          <w:tcW w:w="5245" w:type="dxa"/>
          <w:vAlign w:val="center"/>
        </w:tcPr>
        <w:sdt>
          <w:sdtPr>
            <w:id w:val="-1068104920"/>
            <w:text/>
          </w:sdtPr>
          <w:sdtEndPr/>
          <w:sdtContent>
            <w:p w14:paraId="213CB6EF" w14:textId="441CC974" w:rsidR="000631E7" w:rsidRDefault="002212F5" w:rsidP="004B08C1">
              <w:pPr>
                <w:pStyle w:val="Eivli"/>
              </w:pPr>
              <w:r>
                <w:t xml:space="preserve"> Infektioyksikkö</w:t>
              </w:r>
            </w:p>
          </w:sdtContent>
        </w:sdt>
      </w:tc>
      <w:sdt>
        <w:sdtPr>
          <w:tag w:val="Valitse päivämäärä"/>
          <w:id w:val="1317227750"/>
          <w:date w:fullDate="2024-11-28T00:00:00Z">
            <w:dateFormat w:val="d.M.yyyy"/>
            <w:lid w:val="fi-FI"/>
            <w:storeMappedDataAs w:val="dateTime"/>
            <w:calendar w:val="gregorian"/>
          </w:date>
        </w:sdtPr>
        <w:sdtEndPr/>
        <w:sdtContent>
          <w:tc>
            <w:tcPr>
              <w:tcW w:w="3402" w:type="dxa"/>
              <w:vAlign w:val="center"/>
            </w:tcPr>
            <w:p w14:paraId="3142B33C" w14:textId="7E23B59A" w:rsidR="000631E7" w:rsidRDefault="00805412" w:rsidP="004B08C1">
              <w:pPr>
                <w:pStyle w:val="Eivli"/>
              </w:pPr>
              <w:r>
                <w:t>28.11</w:t>
              </w:r>
              <w:r w:rsidR="002212F5">
                <w:t>.2024</w:t>
              </w:r>
            </w:p>
          </w:tc>
        </w:sdtContent>
      </w:sdt>
      <w:tc>
        <w:tcPr>
          <w:tcW w:w="981" w:type="dxa"/>
          <w:vAlign w:val="center"/>
        </w:tcPr>
        <w:p w14:paraId="66E2D86A" w14:textId="77777777" w:rsidR="000631E7" w:rsidRDefault="000631E7" w:rsidP="004B08C1">
          <w:pPr>
            <w:pStyle w:val="Eivli"/>
          </w:pPr>
        </w:p>
      </w:tc>
    </w:tr>
  </w:tbl>
  <w:p w14:paraId="261C5CEE" w14:textId="77777777" w:rsidR="00EC0BD0" w:rsidRDefault="00EC0BD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C616CE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E60B4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21028E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421D7A"/>
    <w:multiLevelType w:val="hybridMultilevel"/>
    <w:tmpl w:val="E0107598"/>
    <w:lvl w:ilvl="0" w:tplc="2C669A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773ECA"/>
    <w:multiLevelType w:val="hybridMultilevel"/>
    <w:tmpl w:val="C38C62D4"/>
    <w:lvl w:ilvl="0" w:tplc="39D85E5E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E715A7"/>
    <w:multiLevelType w:val="hybridMultilevel"/>
    <w:tmpl w:val="95BCED8C"/>
    <w:lvl w:ilvl="0" w:tplc="D1400E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C9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28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F47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1CD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EE1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145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A4D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4F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6E06CFC"/>
    <w:multiLevelType w:val="multilevel"/>
    <w:tmpl w:val="67409B84"/>
    <w:styleLink w:val="Tyyli1"/>
    <w:lvl w:ilvl="0">
      <w:start w:val="1"/>
      <w:numFmt w:val="decimal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color w:val="06175E" w:themeColor="text1"/>
        <w:sz w:val="40"/>
      </w:rPr>
    </w:lvl>
    <w:lvl w:ilvl="1">
      <w:start w:val="1"/>
      <w:numFmt w:val="decimal"/>
      <w:suff w:val="space"/>
      <w:lvlText w:val="%1.%2"/>
      <w:lvlJc w:val="left"/>
      <w:pPr>
        <w:ind w:left="1474" w:hanging="17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474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5690721"/>
    <w:multiLevelType w:val="hybridMultilevel"/>
    <w:tmpl w:val="53348564"/>
    <w:lvl w:ilvl="0" w:tplc="F1A61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7C5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0E3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0C5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896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3A7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6EB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8CD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A69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7472C2E"/>
    <w:multiLevelType w:val="hybridMultilevel"/>
    <w:tmpl w:val="58FE929E"/>
    <w:lvl w:ilvl="0" w:tplc="5328B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74F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EA3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727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F2A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D46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908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269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D89B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A975608"/>
    <w:multiLevelType w:val="hybridMultilevel"/>
    <w:tmpl w:val="57AE448C"/>
    <w:lvl w:ilvl="0" w:tplc="319EC9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88D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02C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6D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309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23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2E6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84E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D04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DE516E2"/>
    <w:multiLevelType w:val="hybridMultilevel"/>
    <w:tmpl w:val="05B67888"/>
    <w:lvl w:ilvl="0" w:tplc="76F86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B4B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969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789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94A0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A8F0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D2E5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3E2D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22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0AF18A5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BA20EE6"/>
    <w:multiLevelType w:val="hybridMultilevel"/>
    <w:tmpl w:val="731091B6"/>
    <w:lvl w:ilvl="0" w:tplc="98405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12B3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AE1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C6D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A68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BA6E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40E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CB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86A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54544D3"/>
    <w:multiLevelType w:val="multilevel"/>
    <w:tmpl w:val="10A4A14C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14" w15:restartNumberingAfterBreak="0">
    <w:nsid w:val="35F36920"/>
    <w:multiLevelType w:val="hybridMultilevel"/>
    <w:tmpl w:val="33662F32"/>
    <w:lvl w:ilvl="0" w:tplc="CF0C768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64568"/>
    <w:multiLevelType w:val="hybridMultilevel"/>
    <w:tmpl w:val="191811B6"/>
    <w:lvl w:ilvl="0" w:tplc="90F0CD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1F6D1E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CB93CB3"/>
    <w:multiLevelType w:val="multilevel"/>
    <w:tmpl w:val="E5D6D534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18" w15:restartNumberingAfterBreak="0">
    <w:nsid w:val="3E7A179F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0182141"/>
    <w:multiLevelType w:val="hybridMultilevel"/>
    <w:tmpl w:val="E8CA1914"/>
    <w:lvl w:ilvl="0" w:tplc="865E6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DCA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B8E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56A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529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449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002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72D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F08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33218F1"/>
    <w:multiLevelType w:val="hybridMultilevel"/>
    <w:tmpl w:val="2FE6E644"/>
    <w:lvl w:ilvl="0" w:tplc="801C4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FCB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880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4E86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16F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289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225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788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9E92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3695139"/>
    <w:multiLevelType w:val="hybridMultilevel"/>
    <w:tmpl w:val="75141BDC"/>
    <w:lvl w:ilvl="0" w:tplc="437A18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4E3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702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D23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A92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64D0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068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109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FC2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4831FDD"/>
    <w:multiLevelType w:val="hybridMultilevel"/>
    <w:tmpl w:val="86725DE2"/>
    <w:lvl w:ilvl="0" w:tplc="8DE86AB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414513"/>
    <w:multiLevelType w:val="hybridMultilevel"/>
    <w:tmpl w:val="882A216C"/>
    <w:lvl w:ilvl="0" w:tplc="CF0C7684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D00155"/>
    <w:multiLevelType w:val="multilevel"/>
    <w:tmpl w:val="2C08AB24"/>
    <w:lvl w:ilvl="0">
      <w:start w:val="1"/>
      <w:numFmt w:val="decimal"/>
      <w:pStyle w:val="OtsikkoNumeroitu1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caps w:val="0"/>
        <w:color w:val="06175E" w:themeColor="text1"/>
        <w:sz w:val="28"/>
      </w:rPr>
    </w:lvl>
    <w:lvl w:ilvl="1">
      <w:start w:val="1"/>
      <w:numFmt w:val="decimal"/>
      <w:pStyle w:val="OtsikkoNumeroitu2"/>
      <w:suff w:val="space"/>
      <w:lvlText w:val="%1.%2"/>
      <w:lvlJc w:val="left"/>
      <w:pPr>
        <w:ind w:left="454" w:hanging="454"/>
      </w:pPr>
      <w:rPr>
        <w:rFonts w:ascii="Arial" w:hAnsi="Arial" w:hint="default"/>
        <w:b/>
        <w:i w:val="0"/>
        <w:caps w:val="0"/>
        <w:color w:val="06175E" w:themeColor="text1"/>
        <w:sz w:val="26"/>
      </w:rPr>
    </w:lvl>
    <w:lvl w:ilvl="2">
      <w:start w:val="1"/>
      <w:numFmt w:val="decimal"/>
      <w:pStyle w:val="OtsikkoNumeroitu3"/>
      <w:suff w:val="space"/>
      <w:lvlText w:val="%1.%2.%3"/>
      <w:lvlJc w:val="left"/>
      <w:pPr>
        <w:ind w:left="737" w:hanging="737"/>
      </w:pPr>
      <w:rPr>
        <w:rFonts w:ascii="Arial" w:hAnsi="Arial" w:hint="default"/>
        <w:b/>
        <w:i w:val="0"/>
        <w:caps w:val="0"/>
        <w:color w:val="06175E" w:themeColor="text1"/>
        <w:sz w:val="24"/>
      </w:rPr>
    </w:lvl>
    <w:lvl w:ilvl="3">
      <w:start w:val="1"/>
      <w:numFmt w:val="decimal"/>
      <w:pStyle w:val="OtsikkoNumeroitu4"/>
      <w:suff w:val="space"/>
      <w:lvlText w:val="%1.%2.%3.%4"/>
      <w:lvlJc w:val="left"/>
      <w:pPr>
        <w:ind w:left="964" w:hanging="964"/>
      </w:pPr>
      <w:rPr>
        <w:rFonts w:ascii="Arial" w:hAnsi="Arial" w:hint="default"/>
        <w:b/>
        <w:i w:val="0"/>
        <w:caps w:val="0"/>
        <w:color w:val="06175E" w:themeColor="text1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29E3A2F"/>
    <w:multiLevelType w:val="multilevel"/>
    <w:tmpl w:val="364676DC"/>
    <w:lvl w:ilvl="0">
      <w:start w:val="1"/>
      <w:numFmt w:val="decimal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color w:val="06175E" w:themeColor="text1"/>
        <w:sz w:val="40"/>
      </w:rPr>
    </w:lvl>
    <w:lvl w:ilvl="1">
      <w:start w:val="1"/>
      <w:numFmt w:val="decimal"/>
      <w:suff w:val="space"/>
      <w:lvlText w:val="%1.%2"/>
      <w:lvlJc w:val="left"/>
      <w:pPr>
        <w:ind w:left="454" w:hanging="454"/>
      </w:pPr>
      <w:rPr>
        <w:rFonts w:ascii="Arial" w:hAnsi="Arial" w:hint="default"/>
        <w:b/>
        <w:i w:val="0"/>
        <w:color w:val="06175E" w:themeColor="text1"/>
        <w:sz w:val="32"/>
      </w:rPr>
    </w:lvl>
    <w:lvl w:ilvl="2">
      <w:start w:val="1"/>
      <w:numFmt w:val="decimal"/>
      <w:suff w:val="space"/>
      <w:lvlText w:val="%1.%2.%3"/>
      <w:lvlJc w:val="left"/>
      <w:pPr>
        <w:ind w:left="737" w:hanging="737"/>
      </w:pPr>
      <w:rPr>
        <w:rFonts w:ascii="Arial" w:hAnsi="Arial" w:hint="default"/>
        <w:b/>
        <w:i w:val="0"/>
        <w:color w:val="06175E" w:themeColor="text1"/>
        <w:sz w:val="28"/>
      </w:rPr>
    </w:lvl>
    <w:lvl w:ilvl="3">
      <w:start w:val="1"/>
      <w:numFmt w:val="decimal"/>
      <w:lvlText w:val="%1.%2.%3.%4."/>
      <w:lvlJc w:val="left"/>
      <w:pPr>
        <w:ind w:left="964" w:hanging="964"/>
      </w:pPr>
      <w:rPr>
        <w:rFonts w:ascii="Arial" w:hAnsi="Arial" w:hint="default"/>
        <w:b/>
        <w:i w:val="0"/>
        <w:color w:val="06175E" w:themeColor="text1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6D03CDB"/>
    <w:multiLevelType w:val="hybridMultilevel"/>
    <w:tmpl w:val="A9547C08"/>
    <w:lvl w:ilvl="0" w:tplc="BF129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321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A2A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9A2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FC9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A0C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44D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D86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9E2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B615A28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BD3008A"/>
    <w:multiLevelType w:val="hybridMultilevel"/>
    <w:tmpl w:val="C278FA9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C2F1431"/>
    <w:multiLevelType w:val="hybridMultilevel"/>
    <w:tmpl w:val="7BEA2314"/>
    <w:lvl w:ilvl="0" w:tplc="13EE1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E81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CCFD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82F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4AD3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EE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ECE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E07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965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EAD361F"/>
    <w:multiLevelType w:val="hybridMultilevel"/>
    <w:tmpl w:val="F2E4AC20"/>
    <w:lvl w:ilvl="0" w:tplc="FD4A96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9042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6EA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EC5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B6E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F08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06D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28E2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7C3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18D0E02"/>
    <w:multiLevelType w:val="multilevel"/>
    <w:tmpl w:val="8E10770E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abstractNum w:abstractNumId="32" w15:restartNumberingAfterBreak="0">
    <w:nsid w:val="775E1FAA"/>
    <w:multiLevelType w:val="hybridMultilevel"/>
    <w:tmpl w:val="E3886188"/>
    <w:lvl w:ilvl="0" w:tplc="21B46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A23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368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BC51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84C3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4634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F4A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4CF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A8B0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C260FFC"/>
    <w:multiLevelType w:val="hybridMultilevel"/>
    <w:tmpl w:val="BCD4BF24"/>
    <w:lvl w:ilvl="0" w:tplc="44ECA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0CC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1C6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9C2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AE9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4EC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6AA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6E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64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73684800">
    <w:abstractNumId w:val="2"/>
  </w:num>
  <w:num w:numId="2" w16cid:durableId="28115240">
    <w:abstractNumId w:val="17"/>
  </w:num>
  <w:num w:numId="3" w16cid:durableId="1214081591">
    <w:abstractNumId w:val="1"/>
  </w:num>
  <w:num w:numId="4" w16cid:durableId="334958258">
    <w:abstractNumId w:val="31"/>
  </w:num>
  <w:num w:numId="5" w16cid:durableId="1641032995">
    <w:abstractNumId w:val="0"/>
  </w:num>
  <w:num w:numId="6" w16cid:durableId="2063944667">
    <w:abstractNumId w:val="13"/>
  </w:num>
  <w:num w:numId="7" w16cid:durableId="1862237714">
    <w:abstractNumId w:val="24"/>
  </w:num>
  <w:num w:numId="8" w16cid:durableId="1754813634">
    <w:abstractNumId w:val="24"/>
  </w:num>
  <w:num w:numId="9" w16cid:durableId="1606114846">
    <w:abstractNumId w:val="24"/>
  </w:num>
  <w:num w:numId="10" w16cid:durableId="1477645058">
    <w:abstractNumId w:val="6"/>
  </w:num>
  <w:num w:numId="11" w16cid:durableId="841121598">
    <w:abstractNumId w:val="27"/>
  </w:num>
  <w:num w:numId="12" w16cid:durableId="225991095">
    <w:abstractNumId w:val="16"/>
  </w:num>
  <w:num w:numId="13" w16cid:durableId="70978191">
    <w:abstractNumId w:val="11"/>
  </w:num>
  <w:num w:numId="14" w16cid:durableId="240528770">
    <w:abstractNumId w:val="18"/>
  </w:num>
  <w:num w:numId="15" w16cid:durableId="452208856">
    <w:abstractNumId w:val="25"/>
  </w:num>
  <w:num w:numId="16" w16cid:durableId="1510945056">
    <w:abstractNumId w:val="14"/>
  </w:num>
  <w:num w:numId="17" w16cid:durableId="640843612">
    <w:abstractNumId w:val="19"/>
  </w:num>
  <w:num w:numId="18" w16cid:durableId="857045620">
    <w:abstractNumId w:val="9"/>
  </w:num>
  <w:num w:numId="19" w16cid:durableId="2057587224">
    <w:abstractNumId w:val="8"/>
  </w:num>
  <w:num w:numId="20" w16cid:durableId="2118285070">
    <w:abstractNumId w:val="3"/>
  </w:num>
  <w:num w:numId="21" w16cid:durableId="2065833049">
    <w:abstractNumId w:val="12"/>
  </w:num>
  <w:num w:numId="22" w16cid:durableId="1078943055">
    <w:abstractNumId w:val="29"/>
  </w:num>
  <w:num w:numId="23" w16cid:durableId="1273786884">
    <w:abstractNumId w:val="5"/>
  </w:num>
  <w:num w:numId="24" w16cid:durableId="191038395">
    <w:abstractNumId w:val="32"/>
  </w:num>
  <w:num w:numId="25" w16cid:durableId="388001167">
    <w:abstractNumId w:val="15"/>
  </w:num>
  <w:num w:numId="26" w16cid:durableId="1609850120">
    <w:abstractNumId w:val="22"/>
  </w:num>
  <w:num w:numId="27" w16cid:durableId="529412601">
    <w:abstractNumId w:val="28"/>
  </w:num>
  <w:num w:numId="28" w16cid:durableId="584386891">
    <w:abstractNumId w:val="23"/>
  </w:num>
  <w:num w:numId="29" w16cid:durableId="1320959972">
    <w:abstractNumId w:val="10"/>
  </w:num>
  <w:num w:numId="30" w16cid:durableId="1041368128">
    <w:abstractNumId w:val="7"/>
  </w:num>
  <w:num w:numId="31" w16cid:durableId="414058367">
    <w:abstractNumId w:val="20"/>
  </w:num>
  <w:num w:numId="32" w16cid:durableId="983781259">
    <w:abstractNumId w:val="26"/>
  </w:num>
  <w:num w:numId="33" w16cid:durableId="796800776">
    <w:abstractNumId w:val="33"/>
  </w:num>
  <w:num w:numId="34" w16cid:durableId="918715906">
    <w:abstractNumId w:val="21"/>
  </w:num>
  <w:num w:numId="35" w16cid:durableId="803737163">
    <w:abstractNumId w:val="30"/>
  </w:num>
  <w:num w:numId="36" w16cid:durableId="17122228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D5A"/>
    <w:rsid w:val="0000303D"/>
    <w:rsid w:val="000077CC"/>
    <w:rsid w:val="0001502C"/>
    <w:rsid w:val="000172AC"/>
    <w:rsid w:val="000174DF"/>
    <w:rsid w:val="00027998"/>
    <w:rsid w:val="00032897"/>
    <w:rsid w:val="00045D9E"/>
    <w:rsid w:val="00046555"/>
    <w:rsid w:val="00046574"/>
    <w:rsid w:val="0005072F"/>
    <w:rsid w:val="0005151B"/>
    <w:rsid w:val="000565F1"/>
    <w:rsid w:val="000631E7"/>
    <w:rsid w:val="001075B7"/>
    <w:rsid w:val="0010766A"/>
    <w:rsid w:val="00117D5A"/>
    <w:rsid w:val="00122EED"/>
    <w:rsid w:val="00123178"/>
    <w:rsid w:val="001553A0"/>
    <w:rsid w:val="0016272C"/>
    <w:rsid w:val="00173C1F"/>
    <w:rsid w:val="001804BF"/>
    <w:rsid w:val="001B62C9"/>
    <w:rsid w:val="001B6352"/>
    <w:rsid w:val="001C479F"/>
    <w:rsid w:val="001F43E5"/>
    <w:rsid w:val="002008F2"/>
    <w:rsid w:val="00200C8E"/>
    <w:rsid w:val="002212F5"/>
    <w:rsid w:val="00221E0D"/>
    <w:rsid w:val="00221EB2"/>
    <w:rsid w:val="00235512"/>
    <w:rsid w:val="00236377"/>
    <w:rsid w:val="00241D58"/>
    <w:rsid w:val="00244621"/>
    <w:rsid w:val="00252E39"/>
    <w:rsid w:val="00257775"/>
    <w:rsid w:val="00260C36"/>
    <w:rsid w:val="00274207"/>
    <w:rsid w:val="00277AD8"/>
    <w:rsid w:val="00297297"/>
    <w:rsid w:val="002974F0"/>
    <w:rsid w:val="002A2F97"/>
    <w:rsid w:val="002B0D90"/>
    <w:rsid w:val="002B2AAF"/>
    <w:rsid w:val="002B415F"/>
    <w:rsid w:val="002D103C"/>
    <w:rsid w:val="002D47B0"/>
    <w:rsid w:val="002E0C11"/>
    <w:rsid w:val="002E5369"/>
    <w:rsid w:val="002E6F25"/>
    <w:rsid w:val="002E75E2"/>
    <w:rsid w:val="002F25A6"/>
    <w:rsid w:val="002F4C13"/>
    <w:rsid w:val="003023C2"/>
    <w:rsid w:val="00311153"/>
    <w:rsid w:val="0031457A"/>
    <w:rsid w:val="00314C65"/>
    <w:rsid w:val="00322090"/>
    <w:rsid w:val="00323555"/>
    <w:rsid w:val="00323E0A"/>
    <w:rsid w:val="00326C96"/>
    <w:rsid w:val="00326F7E"/>
    <w:rsid w:val="003278BF"/>
    <w:rsid w:val="003502D7"/>
    <w:rsid w:val="00353D37"/>
    <w:rsid w:val="00360395"/>
    <w:rsid w:val="00361B61"/>
    <w:rsid w:val="003635C2"/>
    <w:rsid w:val="003662B4"/>
    <w:rsid w:val="003711C5"/>
    <w:rsid w:val="00372B44"/>
    <w:rsid w:val="00376A53"/>
    <w:rsid w:val="003A53E3"/>
    <w:rsid w:val="003A6B39"/>
    <w:rsid w:val="003B2C02"/>
    <w:rsid w:val="003B4FE6"/>
    <w:rsid w:val="003B6C4F"/>
    <w:rsid w:val="003C126B"/>
    <w:rsid w:val="003C173B"/>
    <w:rsid w:val="003D09EA"/>
    <w:rsid w:val="003D0B83"/>
    <w:rsid w:val="003D700D"/>
    <w:rsid w:val="003E527B"/>
    <w:rsid w:val="00404FE4"/>
    <w:rsid w:val="004175AB"/>
    <w:rsid w:val="00421679"/>
    <w:rsid w:val="00423302"/>
    <w:rsid w:val="00443B00"/>
    <w:rsid w:val="0044622F"/>
    <w:rsid w:val="00465B19"/>
    <w:rsid w:val="00465B2D"/>
    <w:rsid w:val="0046680D"/>
    <w:rsid w:val="00491A33"/>
    <w:rsid w:val="00493385"/>
    <w:rsid w:val="004A1078"/>
    <w:rsid w:val="004A1303"/>
    <w:rsid w:val="004B08C1"/>
    <w:rsid w:val="004B2DAA"/>
    <w:rsid w:val="004C17CF"/>
    <w:rsid w:val="004C2C28"/>
    <w:rsid w:val="004C4E0D"/>
    <w:rsid w:val="004D21DF"/>
    <w:rsid w:val="004E54D2"/>
    <w:rsid w:val="004E7653"/>
    <w:rsid w:val="004F243D"/>
    <w:rsid w:val="004F3163"/>
    <w:rsid w:val="005063F7"/>
    <w:rsid w:val="00507403"/>
    <w:rsid w:val="00507CDD"/>
    <w:rsid w:val="005164BE"/>
    <w:rsid w:val="0051658F"/>
    <w:rsid w:val="005229D6"/>
    <w:rsid w:val="00526F9A"/>
    <w:rsid w:val="0053319B"/>
    <w:rsid w:val="00533DF1"/>
    <w:rsid w:val="005358F3"/>
    <w:rsid w:val="00543A81"/>
    <w:rsid w:val="00543B5F"/>
    <w:rsid w:val="00551842"/>
    <w:rsid w:val="00572721"/>
    <w:rsid w:val="00582ED7"/>
    <w:rsid w:val="00587839"/>
    <w:rsid w:val="00595D0F"/>
    <w:rsid w:val="00597075"/>
    <w:rsid w:val="00597BEC"/>
    <w:rsid w:val="005B0B7A"/>
    <w:rsid w:val="005C028B"/>
    <w:rsid w:val="005C31E0"/>
    <w:rsid w:val="005D130A"/>
    <w:rsid w:val="005F3B5D"/>
    <w:rsid w:val="005F444D"/>
    <w:rsid w:val="00607A25"/>
    <w:rsid w:val="0061484E"/>
    <w:rsid w:val="00627CDE"/>
    <w:rsid w:val="00637352"/>
    <w:rsid w:val="006401D6"/>
    <w:rsid w:val="00645FEE"/>
    <w:rsid w:val="00652571"/>
    <w:rsid w:val="00661466"/>
    <w:rsid w:val="00665636"/>
    <w:rsid w:val="00673E18"/>
    <w:rsid w:val="00684254"/>
    <w:rsid w:val="006A3BD6"/>
    <w:rsid w:val="006A6FE2"/>
    <w:rsid w:val="006A7F7F"/>
    <w:rsid w:val="006C68E3"/>
    <w:rsid w:val="006D41BB"/>
    <w:rsid w:val="006F306A"/>
    <w:rsid w:val="006F7151"/>
    <w:rsid w:val="00720336"/>
    <w:rsid w:val="0072107C"/>
    <w:rsid w:val="00754D88"/>
    <w:rsid w:val="00756A8C"/>
    <w:rsid w:val="00756C5D"/>
    <w:rsid w:val="007571D1"/>
    <w:rsid w:val="00772EAA"/>
    <w:rsid w:val="00774264"/>
    <w:rsid w:val="00776D24"/>
    <w:rsid w:val="00787340"/>
    <w:rsid w:val="007A07B7"/>
    <w:rsid w:val="007B3D7C"/>
    <w:rsid w:val="007B5316"/>
    <w:rsid w:val="007C2CF6"/>
    <w:rsid w:val="007C4E49"/>
    <w:rsid w:val="007C7DDB"/>
    <w:rsid w:val="007D660E"/>
    <w:rsid w:val="007E15E5"/>
    <w:rsid w:val="007F5985"/>
    <w:rsid w:val="007F72E9"/>
    <w:rsid w:val="00805412"/>
    <w:rsid w:val="00824166"/>
    <w:rsid w:val="00840B85"/>
    <w:rsid w:val="00844222"/>
    <w:rsid w:val="00852B0E"/>
    <w:rsid w:val="00857BC5"/>
    <w:rsid w:val="00863250"/>
    <w:rsid w:val="00864AC8"/>
    <w:rsid w:val="008661A7"/>
    <w:rsid w:val="00867979"/>
    <w:rsid w:val="00885F39"/>
    <w:rsid w:val="00895742"/>
    <w:rsid w:val="00895BB3"/>
    <w:rsid w:val="00896439"/>
    <w:rsid w:val="008A19EA"/>
    <w:rsid w:val="008A59FA"/>
    <w:rsid w:val="008B51DB"/>
    <w:rsid w:val="008B5C14"/>
    <w:rsid w:val="008C15FB"/>
    <w:rsid w:val="008E4F30"/>
    <w:rsid w:val="008E6139"/>
    <w:rsid w:val="00931791"/>
    <w:rsid w:val="009317F5"/>
    <w:rsid w:val="00933A27"/>
    <w:rsid w:val="00933B19"/>
    <w:rsid w:val="00947ABB"/>
    <w:rsid w:val="0095153A"/>
    <w:rsid w:val="00954D4E"/>
    <w:rsid w:val="00962C0C"/>
    <w:rsid w:val="0096672C"/>
    <w:rsid w:val="00981135"/>
    <w:rsid w:val="009862D9"/>
    <w:rsid w:val="00994CA0"/>
    <w:rsid w:val="00995001"/>
    <w:rsid w:val="009A3D26"/>
    <w:rsid w:val="009B1BC8"/>
    <w:rsid w:val="009B4F0E"/>
    <w:rsid w:val="009C5F4A"/>
    <w:rsid w:val="009D3E45"/>
    <w:rsid w:val="009E0AE2"/>
    <w:rsid w:val="009E1AAC"/>
    <w:rsid w:val="009F2114"/>
    <w:rsid w:val="009F638F"/>
    <w:rsid w:val="00A21728"/>
    <w:rsid w:val="00A232F5"/>
    <w:rsid w:val="00A34F26"/>
    <w:rsid w:val="00A4584E"/>
    <w:rsid w:val="00A51BFE"/>
    <w:rsid w:val="00A62472"/>
    <w:rsid w:val="00A6596C"/>
    <w:rsid w:val="00A7327C"/>
    <w:rsid w:val="00A76BB7"/>
    <w:rsid w:val="00AA2438"/>
    <w:rsid w:val="00AA4C99"/>
    <w:rsid w:val="00AB3391"/>
    <w:rsid w:val="00AC7656"/>
    <w:rsid w:val="00B006AC"/>
    <w:rsid w:val="00B065E9"/>
    <w:rsid w:val="00B07251"/>
    <w:rsid w:val="00B115FE"/>
    <w:rsid w:val="00B52421"/>
    <w:rsid w:val="00B57EDD"/>
    <w:rsid w:val="00B62222"/>
    <w:rsid w:val="00B87341"/>
    <w:rsid w:val="00B9510A"/>
    <w:rsid w:val="00BA4EA1"/>
    <w:rsid w:val="00BC36EE"/>
    <w:rsid w:val="00BC553E"/>
    <w:rsid w:val="00BC615E"/>
    <w:rsid w:val="00BD1530"/>
    <w:rsid w:val="00BD2E39"/>
    <w:rsid w:val="00BD4011"/>
    <w:rsid w:val="00BE13E1"/>
    <w:rsid w:val="00BE700B"/>
    <w:rsid w:val="00BE721B"/>
    <w:rsid w:val="00BF2A1F"/>
    <w:rsid w:val="00BF4FC3"/>
    <w:rsid w:val="00C01B5A"/>
    <w:rsid w:val="00C137BE"/>
    <w:rsid w:val="00C24833"/>
    <w:rsid w:val="00C251BC"/>
    <w:rsid w:val="00C27D99"/>
    <w:rsid w:val="00C51AAA"/>
    <w:rsid w:val="00C521E9"/>
    <w:rsid w:val="00C55D3C"/>
    <w:rsid w:val="00C66C5F"/>
    <w:rsid w:val="00C77201"/>
    <w:rsid w:val="00C8177B"/>
    <w:rsid w:val="00C91074"/>
    <w:rsid w:val="00CA163D"/>
    <w:rsid w:val="00CA379F"/>
    <w:rsid w:val="00CB5BEB"/>
    <w:rsid w:val="00CC64C2"/>
    <w:rsid w:val="00CE55E8"/>
    <w:rsid w:val="00CE6531"/>
    <w:rsid w:val="00CF32F6"/>
    <w:rsid w:val="00D032B9"/>
    <w:rsid w:val="00D1002E"/>
    <w:rsid w:val="00D21300"/>
    <w:rsid w:val="00D26784"/>
    <w:rsid w:val="00D37BFC"/>
    <w:rsid w:val="00D42DB3"/>
    <w:rsid w:val="00D45D47"/>
    <w:rsid w:val="00D65ADC"/>
    <w:rsid w:val="00D725DD"/>
    <w:rsid w:val="00D9023B"/>
    <w:rsid w:val="00D93662"/>
    <w:rsid w:val="00DA4D60"/>
    <w:rsid w:val="00DB41B2"/>
    <w:rsid w:val="00DD0F3F"/>
    <w:rsid w:val="00DD1FAF"/>
    <w:rsid w:val="00DE2F16"/>
    <w:rsid w:val="00DE4771"/>
    <w:rsid w:val="00DF19CC"/>
    <w:rsid w:val="00E01A8C"/>
    <w:rsid w:val="00E04FF8"/>
    <w:rsid w:val="00E364A6"/>
    <w:rsid w:val="00E40739"/>
    <w:rsid w:val="00E40B2D"/>
    <w:rsid w:val="00E457B3"/>
    <w:rsid w:val="00E53142"/>
    <w:rsid w:val="00E623B0"/>
    <w:rsid w:val="00E73F23"/>
    <w:rsid w:val="00E81B26"/>
    <w:rsid w:val="00E82CFB"/>
    <w:rsid w:val="00E85458"/>
    <w:rsid w:val="00E92FE5"/>
    <w:rsid w:val="00EA0E06"/>
    <w:rsid w:val="00EB5308"/>
    <w:rsid w:val="00EC0BD0"/>
    <w:rsid w:val="00EC3C67"/>
    <w:rsid w:val="00EC40B7"/>
    <w:rsid w:val="00EE24FA"/>
    <w:rsid w:val="00EF3EE1"/>
    <w:rsid w:val="00EF4631"/>
    <w:rsid w:val="00F021DB"/>
    <w:rsid w:val="00F03E74"/>
    <w:rsid w:val="00F060D1"/>
    <w:rsid w:val="00F068C7"/>
    <w:rsid w:val="00F07E3E"/>
    <w:rsid w:val="00F15A88"/>
    <w:rsid w:val="00F22DF3"/>
    <w:rsid w:val="00F27001"/>
    <w:rsid w:val="00F405B0"/>
    <w:rsid w:val="00F408D8"/>
    <w:rsid w:val="00F61870"/>
    <w:rsid w:val="00F626F6"/>
    <w:rsid w:val="00F70DA1"/>
    <w:rsid w:val="00F712C2"/>
    <w:rsid w:val="00F71655"/>
    <w:rsid w:val="00F828F0"/>
    <w:rsid w:val="00F9094E"/>
    <w:rsid w:val="00FA1549"/>
    <w:rsid w:val="00FB6D17"/>
    <w:rsid w:val="00FC0EA5"/>
    <w:rsid w:val="00FC665B"/>
    <w:rsid w:val="00FD3FAF"/>
    <w:rsid w:val="040C97BD"/>
    <w:rsid w:val="04610F51"/>
    <w:rsid w:val="07266023"/>
    <w:rsid w:val="080A7321"/>
    <w:rsid w:val="09037606"/>
    <w:rsid w:val="0990154E"/>
    <w:rsid w:val="09912B64"/>
    <w:rsid w:val="09FC7C8A"/>
    <w:rsid w:val="0A458B9F"/>
    <w:rsid w:val="0A9B27AD"/>
    <w:rsid w:val="0B4E2F51"/>
    <w:rsid w:val="0C4A1B6D"/>
    <w:rsid w:val="0D00A5A5"/>
    <w:rsid w:val="0D9DF30E"/>
    <w:rsid w:val="0DFDC9A3"/>
    <w:rsid w:val="0E1B4454"/>
    <w:rsid w:val="0E65BF9B"/>
    <w:rsid w:val="102DA6F4"/>
    <w:rsid w:val="11E77BCE"/>
    <w:rsid w:val="1298D5A1"/>
    <w:rsid w:val="14E3695F"/>
    <w:rsid w:val="154C9A3B"/>
    <w:rsid w:val="15F4E5F0"/>
    <w:rsid w:val="1779AE5E"/>
    <w:rsid w:val="17ADCAE0"/>
    <w:rsid w:val="1B3F6EB9"/>
    <w:rsid w:val="1BAEBA54"/>
    <w:rsid w:val="1D499B3A"/>
    <w:rsid w:val="1D7C63D9"/>
    <w:rsid w:val="1DBEFB73"/>
    <w:rsid w:val="1EC0D25D"/>
    <w:rsid w:val="1F6D2FED"/>
    <w:rsid w:val="20A67565"/>
    <w:rsid w:val="20C9A208"/>
    <w:rsid w:val="218B56FE"/>
    <w:rsid w:val="229E3743"/>
    <w:rsid w:val="2410B3F2"/>
    <w:rsid w:val="254D3497"/>
    <w:rsid w:val="25A1DC90"/>
    <w:rsid w:val="27205EB4"/>
    <w:rsid w:val="274FE96F"/>
    <w:rsid w:val="282B6929"/>
    <w:rsid w:val="29F44D5E"/>
    <w:rsid w:val="2BE5982B"/>
    <w:rsid w:val="2D458C33"/>
    <w:rsid w:val="31460618"/>
    <w:rsid w:val="359B29B5"/>
    <w:rsid w:val="3637FFB2"/>
    <w:rsid w:val="36B272B8"/>
    <w:rsid w:val="37169E63"/>
    <w:rsid w:val="37431593"/>
    <w:rsid w:val="3871CE82"/>
    <w:rsid w:val="3957AF5A"/>
    <w:rsid w:val="39FEE65B"/>
    <w:rsid w:val="3A772E0A"/>
    <w:rsid w:val="3AB7A14F"/>
    <w:rsid w:val="3AD24FA7"/>
    <w:rsid w:val="3BD312B8"/>
    <w:rsid w:val="3CD41DF7"/>
    <w:rsid w:val="3DB74504"/>
    <w:rsid w:val="3ECF941F"/>
    <w:rsid w:val="3F4C4BFC"/>
    <w:rsid w:val="40CEAC22"/>
    <w:rsid w:val="40F53BB1"/>
    <w:rsid w:val="419A23DF"/>
    <w:rsid w:val="4443F476"/>
    <w:rsid w:val="44C73556"/>
    <w:rsid w:val="45D91DD8"/>
    <w:rsid w:val="462CE487"/>
    <w:rsid w:val="47B5D56E"/>
    <w:rsid w:val="4825951A"/>
    <w:rsid w:val="48E2E4E4"/>
    <w:rsid w:val="4BBE35CE"/>
    <w:rsid w:val="4F027C40"/>
    <w:rsid w:val="4F6F7FA7"/>
    <w:rsid w:val="4F92064D"/>
    <w:rsid w:val="4FD9217F"/>
    <w:rsid w:val="5037A92C"/>
    <w:rsid w:val="5078C691"/>
    <w:rsid w:val="508CC1CF"/>
    <w:rsid w:val="513A2C53"/>
    <w:rsid w:val="518CB38D"/>
    <w:rsid w:val="54D5F98F"/>
    <w:rsid w:val="55D434D3"/>
    <w:rsid w:val="5663ECA0"/>
    <w:rsid w:val="570691FC"/>
    <w:rsid w:val="5865FF58"/>
    <w:rsid w:val="58E46A3F"/>
    <w:rsid w:val="5A4549D7"/>
    <w:rsid w:val="5B2AFFFF"/>
    <w:rsid w:val="5CF59188"/>
    <w:rsid w:val="5D344CA4"/>
    <w:rsid w:val="5E80C93C"/>
    <w:rsid w:val="5EF9D5E3"/>
    <w:rsid w:val="5F998FA2"/>
    <w:rsid w:val="62A63A7F"/>
    <w:rsid w:val="62B7332F"/>
    <w:rsid w:val="64155D02"/>
    <w:rsid w:val="64F4730C"/>
    <w:rsid w:val="656D7471"/>
    <w:rsid w:val="65720BB9"/>
    <w:rsid w:val="668A90B6"/>
    <w:rsid w:val="66BCECC1"/>
    <w:rsid w:val="677090B6"/>
    <w:rsid w:val="6C28533D"/>
    <w:rsid w:val="6F12CDB8"/>
    <w:rsid w:val="70644EC8"/>
    <w:rsid w:val="711EE038"/>
    <w:rsid w:val="71C0073A"/>
    <w:rsid w:val="722F3440"/>
    <w:rsid w:val="72BD228E"/>
    <w:rsid w:val="73877FEA"/>
    <w:rsid w:val="745FA0DF"/>
    <w:rsid w:val="74AADF06"/>
    <w:rsid w:val="76806EFF"/>
    <w:rsid w:val="780EB00A"/>
    <w:rsid w:val="7B57F42F"/>
    <w:rsid w:val="7B6E459C"/>
    <w:rsid w:val="7B79A26A"/>
    <w:rsid w:val="7BCEBF5F"/>
    <w:rsid w:val="7CC209CB"/>
    <w:rsid w:val="7CECF4C5"/>
    <w:rsid w:val="7D9C2792"/>
    <w:rsid w:val="7EFA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194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BE721B"/>
    <w:pPr>
      <w:spacing w:after="0" w:line="360" w:lineRule="auto"/>
    </w:pPr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semiHidden/>
    <w:rsid w:val="007D66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04C9D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semiHidden/>
    <w:rsid w:val="007D66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04C9D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7D66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03268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rsid w:val="00E531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04C9D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Asiaotsikko">
    <w:name w:val="Asiaotsikko"/>
    <w:basedOn w:val="Normaali"/>
    <w:next w:val="Normaali"/>
    <w:qFormat/>
    <w:rsid w:val="007C7DDB"/>
    <w:pPr>
      <w:spacing w:before="360" w:after="120" w:line="276" w:lineRule="auto"/>
      <w:contextualSpacing/>
    </w:pPr>
    <w:rPr>
      <w:rFonts w:eastAsia="Times New Roman" w:cstheme="majorHAnsi"/>
      <w:b/>
      <w:snapToGrid w:val="0"/>
      <w:color w:val="06175E" w:themeColor="text1"/>
      <w:spacing w:val="5"/>
      <w:kern w:val="28"/>
      <w:sz w:val="24"/>
      <w:szCs w:val="52"/>
      <w:lang w:eastAsia="fi-FI"/>
    </w:rPr>
  </w:style>
  <w:style w:type="paragraph" w:customStyle="1" w:styleId="Otsikko10">
    <w:name w:val="Otsikko_1"/>
    <w:basedOn w:val="Otsikko1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bCs/>
      <w:color w:val="06175E" w:themeColor="text1"/>
      <w:sz w:val="28"/>
      <w:szCs w:val="28"/>
    </w:rPr>
  </w:style>
  <w:style w:type="character" w:customStyle="1" w:styleId="Otsikko1Char">
    <w:name w:val="Otsikko 1 Char"/>
    <w:basedOn w:val="Kappaleenoletusfontti"/>
    <w:link w:val="Otsikko1"/>
    <w:uiPriority w:val="9"/>
    <w:semiHidden/>
    <w:rsid w:val="00B006AC"/>
    <w:rPr>
      <w:rFonts w:asciiTheme="majorHAnsi" w:eastAsiaTheme="majorEastAsia" w:hAnsiTheme="majorHAnsi" w:cstheme="majorBidi"/>
      <w:color w:val="304C9D" w:themeColor="accent1" w:themeShade="BF"/>
      <w:sz w:val="32"/>
      <w:szCs w:val="32"/>
    </w:rPr>
  </w:style>
  <w:style w:type="paragraph" w:customStyle="1" w:styleId="Otsikko20">
    <w:name w:val="Otsikko_2"/>
    <w:basedOn w:val="Otsikko2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bCs/>
      <w:color w:val="06175E" w:themeColor="text1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B006AC"/>
    <w:rPr>
      <w:rFonts w:asciiTheme="majorHAnsi" w:eastAsiaTheme="majorEastAsia" w:hAnsiTheme="majorHAnsi" w:cstheme="majorBidi"/>
      <w:color w:val="304C9D" w:themeColor="accent1" w:themeShade="BF"/>
      <w:sz w:val="26"/>
      <w:szCs w:val="26"/>
    </w:rPr>
  </w:style>
  <w:style w:type="paragraph" w:customStyle="1" w:styleId="Otsikko30">
    <w:name w:val="Otsikko_3"/>
    <w:basedOn w:val="Otsikko3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bCs/>
      <w:color w:val="06175E" w:themeColor="text1"/>
      <w:sz w:val="24"/>
      <w:szCs w:val="2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B006AC"/>
    <w:rPr>
      <w:rFonts w:asciiTheme="majorHAnsi" w:eastAsiaTheme="majorEastAsia" w:hAnsiTheme="majorHAnsi" w:cstheme="majorBidi"/>
      <w:color w:val="203268" w:themeColor="accent1" w:themeShade="7F"/>
      <w:sz w:val="24"/>
      <w:szCs w:val="24"/>
    </w:rPr>
  </w:style>
  <w:style w:type="paragraph" w:customStyle="1" w:styleId="Riippuvasisennyssivuotsikkolla">
    <w:name w:val="Riippuva sisennys sivuotsikkolla"/>
    <w:basedOn w:val="Leipteksti"/>
    <w:uiPriority w:val="2"/>
    <w:qFormat/>
    <w:rsid w:val="00D42DB3"/>
    <w:pPr>
      <w:spacing w:line="276" w:lineRule="auto"/>
      <w:ind w:left="2608" w:hanging="2608"/>
    </w:pPr>
    <w:rPr>
      <w:rFonts w:eastAsia="Times New Roman" w:cs="Times New Roman"/>
      <w:snapToGrid w:val="0"/>
      <w:szCs w:val="20"/>
      <w:lang w:eastAsia="fi-FI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7D660E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7D660E"/>
  </w:style>
  <w:style w:type="paragraph" w:customStyle="1" w:styleId="KappaleC0">
    <w:name w:val="Kappale C0"/>
    <w:basedOn w:val="Normaali"/>
    <w:uiPriority w:val="2"/>
    <w:qFormat/>
    <w:rsid w:val="00F021DB"/>
    <w:pPr>
      <w:spacing w:after="120" w:line="276" w:lineRule="auto"/>
    </w:pPr>
  </w:style>
  <w:style w:type="paragraph" w:customStyle="1" w:styleId="KappaleC1">
    <w:name w:val="Kappale C1"/>
    <w:basedOn w:val="Normaali"/>
    <w:uiPriority w:val="2"/>
    <w:qFormat/>
    <w:rsid w:val="00F021DB"/>
    <w:pPr>
      <w:spacing w:after="120" w:line="276" w:lineRule="auto"/>
      <w:ind w:left="1304"/>
    </w:pPr>
  </w:style>
  <w:style w:type="paragraph" w:customStyle="1" w:styleId="KappaleC2">
    <w:name w:val="Kappale C2"/>
    <w:basedOn w:val="KappaleC1"/>
    <w:uiPriority w:val="2"/>
    <w:qFormat/>
    <w:rsid w:val="00F021DB"/>
    <w:pPr>
      <w:ind w:left="2608"/>
    </w:pPr>
  </w:style>
  <w:style w:type="paragraph" w:styleId="Merkittyluettelo">
    <w:name w:val="List Bullet"/>
    <w:basedOn w:val="Normaali"/>
    <w:uiPriority w:val="3"/>
    <w:unhideWhenUsed/>
    <w:qFormat/>
    <w:rsid w:val="00200C8E"/>
    <w:pPr>
      <w:numPr>
        <w:numId w:val="2"/>
      </w:numPr>
      <w:spacing w:after="60" w:line="276" w:lineRule="auto"/>
    </w:pPr>
  </w:style>
  <w:style w:type="paragraph" w:styleId="Merkittyluettelo2">
    <w:name w:val="List Bullet 2"/>
    <w:basedOn w:val="Normaali"/>
    <w:uiPriority w:val="3"/>
    <w:unhideWhenUsed/>
    <w:qFormat/>
    <w:rsid w:val="00200C8E"/>
    <w:pPr>
      <w:numPr>
        <w:numId w:val="4"/>
      </w:numPr>
      <w:spacing w:after="60" w:line="276" w:lineRule="auto"/>
    </w:pPr>
  </w:style>
  <w:style w:type="paragraph" w:styleId="Merkittyluettelo3">
    <w:name w:val="List Bullet 3"/>
    <w:basedOn w:val="Normaali"/>
    <w:uiPriority w:val="3"/>
    <w:unhideWhenUsed/>
    <w:qFormat/>
    <w:rsid w:val="00200C8E"/>
    <w:pPr>
      <w:numPr>
        <w:numId w:val="6"/>
      </w:numPr>
      <w:spacing w:after="60" w:line="276" w:lineRule="auto"/>
    </w:pPr>
  </w:style>
  <w:style w:type="paragraph" w:customStyle="1" w:styleId="OtsikkoNumeroitu1">
    <w:name w:val="Otsikko_Numeroitu_1"/>
    <w:basedOn w:val="Normaali"/>
    <w:next w:val="Normaali"/>
    <w:uiPriority w:val="1"/>
    <w:qFormat/>
    <w:rsid w:val="00756C5D"/>
    <w:pPr>
      <w:numPr>
        <w:numId w:val="9"/>
      </w:numPr>
      <w:spacing w:before="360" w:after="120" w:line="276" w:lineRule="auto"/>
      <w:ind w:left="227" w:hanging="227"/>
      <w:outlineLvl w:val="0"/>
    </w:pPr>
    <w:rPr>
      <w:b/>
      <w:color w:val="06175E" w:themeColor="text1"/>
      <w:sz w:val="28"/>
    </w:rPr>
  </w:style>
  <w:style w:type="paragraph" w:customStyle="1" w:styleId="OtsikkoNumeroitu2">
    <w:name w:val="Otsikko_Numeroitu_2"/>
    <w:basedOn w:val="Normaali"/>
    <w:next w:val="Normaali"/>
    <w:uiPriority w:val="1"/>
    <w:qFormat/>
    <w:rsid w:val="00756C5D"/>
    <w:pPr>
      <w:numPr>
        <w:ilvl w:val="1"/>
        <w:numId w:val="9"/>
      </w:numPr>
      <w:spacing w:before="360" w:after="120" w:line="276" w:lineRule="auto"/>
      <w:ind w:left="425" w:hanging="425"/>
      <w:outlineLvl w:val="1"/>
    </w:pPr>
    <w:rPr>
      <w:b/>
      <w:color w:val="06175E" w:themeColor="text1"/>
      <w:sz w:val="26"/>
    </w:rPr>
  </w:style>
  <w:style w:type="paragraph" w:customStyle="1" w:styleId="OtsikkoNumeroitu3">
    <w:name w:val="Otsikko_Numeroitu_3"/>
    <w:basedOn w:val="Normaali"/>
    <w:next w:val="Normaali"/>
    <w:uiPriority w:val="1"/>
    <w:qFormat/>
    <w:rsid w:val="00756C5D"/>
    <w:pPr>
      <w:numPr>
        <w:ilvl w:val="2"/>
        <w:numId w:val="9"/>
      </w:numPr>
      <w:spacing w:before="360" w:after="120" w:line="276" w:lineRule="auto"/>
      <w:ind w:left="595" w:hanging="595"/>
      <w:outlineLvl w:val="2"/>
    </w:pPr>
    <w:rPr>
      <w:b/>
      <w:color w:val="06175E" w:themeColor="text1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006AC"/>
    <w:rPr>
      <w:rFonts w:asciiTheme="majorHAnsi" w:eastAsiaTheme="majorEastAsia" w:hAnsiTheme="majorHAnsi" w:cstheme="majorBidi"/>
      <w:i/>
      <w:iCs/>
      <w:color w:val="304C9D" w:themeColor="accent1" w:themeShade="BF"/>
      <w:sz w:val="24"/>
    </w:rPr>
  </w:style>
  <w:style w:type="paragraph" w:styleId="Otsikko">
    <w:name w:val="Title"/>
    <w:basedOn w:val="Normaali"/>
    <w:next w:val="Normaali"/>
    <w:link w:val="OtsikkoChar"/>
    <w:uiPriority w:val="10"/>
    <w:semiHidden/>
    <w:rsid w:val="00E53142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B006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semiHidden/>
    <w:rsid w:val="00B006AC"/>
    <w:pPr>
      <w:numPr>
        <w:ilvl w:val="1"/>
      </w:numPr>
    </w:pPr>
    <w:rPr>
      <w:rFonts w:asciiTheme="minorHAnsi" w:eastAsiaTheme="minorEastAsia" w:hAnsiTheme="minorHAnsi" w:cstheme="minorBidi"/>
      <w:color w:val="0E38E5" w:themeColor="text1" w:themeTint="A5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E623B0"/>
    <w:rPr>
      <w:rFonts w:eastAsiaTheme="minorEastAsia" w:cstheme="minorBidi"/>
      <w:color w:val="0E38E5" w:themeColor="text1" w:themeTint="A5"/>
      <w:spacing w:val="15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774264"/>
    <w:pPr>
      <w:outlineLvl w:val="9"/>
    </w:pPr>
    <w:rPr>
      <w:rFonts w:ascii="Arial" w:hAnsi="Arial"/>
      <w:b/>
      <w:color w:val="06175E" w:themeColor="text1"/>
      <w:sz w:val="28"/>
      <w:lang w:eastAsia="fi-FI"/>
    </w:rPr>
  </w:style>
  <w:style w:type="table" w:styleId="TaulukkoRuudukko">
    <w:name w:val="Table Grid"/>
    <w:basedOn w:val="Normaalitaulukko"/>
    <w:uiPriority w:val="39"/>
    <w:rsid w:val="00EC0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EC0BD0"/>
    <w:rPr>
      <w:color w:val="808080"/>
    </w:rPr>
  </w:style>
  <w:style w:type="paragraph" w:styleId="Sisluet1">
    <w:name w:val="toc 1"/>
    <w:basedOn w:val="Normaali"/>
    <w:next w:val="Normaali"/>
    <w:autoRedefine/>
    <w:uiPriority w:val="39"/>
    <w:unhideWhenUsed/>
    <w:rsid w:val="004F3163"/>
    <w:pPr>
      <w:spacing w:after="100"/>
    </w:pPr>
    <w:rPr>
      <w:b/>
    </w:rPr>
  </w:style>
  <w:style w:type="paragraph" w:styleId="Sisluet2">
    <w:name w:val="toc 2"/>
    <w:basedOn w:val="Normaali"/>
    <w:next w:val="Normaali"/>
    <w:autoRedefine/>
    <w:uiPriority w:val="39"/>
    <w:rsid w:val="00B9510A"/>
    <w:pPr>
      <w:spacing w:after="100"/>
      <w:ind w:left="240"/>
    </w:pPr>
  </w:style>
  <w:style w:type="paragraph" w:styleId="Sisluet3">
    <w:name w:val="toc 3"/>
    <w:basedOn w:val="Normaali"/>
    <w:next w:val="Normaali"/>
    <w:autoRedefine/>
    <w:uiPriority w:val="39"/>
    <w:rsid w:val="00B9510A"/>
    <w:pPr>
      <w:spacing w:after="100"/>
      <w:ind w:left="480"/>
    </w:pPr>
  </w:style>
  <w:style w:type="character" w:styleId="Hyperlinkki">
    <w:name w:val="Hyperlink"/>
    <w:basedOn w:val="Kappaleenoletusfontti"/>
    <w:uiPriority w:val="99"/>
    <w:unhideWhenUsed/>
    <w:rsid w:val="00B9510A"/>
    <w:rPr>
      <w:color w:val="4B6BC8" w:themeColor="hyperlink"/>
      <w:u w:val="single"/>
    </w:rPr>
  </w:style>
  <w:style w:type="paragraph" w:styleId="Sisluet4">
    <w:name w:val="toc 4"/>
    <w:basedOn w:val="Normaali"/>
    <w:next w:val="Normaali"/>
    <w:autoRedefine/>
    <w:uiPriority w:val="39"/>
    <w:rsid w:val="00BD2E39"/>
    <w:pPr>
      <w:spacing w:after="100"/>
      <w:ind w:left="660"/>
    </w:pPr>
  </w:style>
  <w:style w:type="paragraph" w:customStyle="1" w:styleId="Otsikko40">
    <w:name w:val="Otsikko_4"/>
    <w:basedOn w:val="Otsikko4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i w:val="0"/>
      <w:color w:val="06175E" w:themeColor="text1"/>
    </w:rPr>
  </w:style>
  <w:style w:type="paragraph" w:customStyle="1" w:styleId="Vliotsikko">
    <w:name w:val="Väliotsikko"/>
    <w:basedOn w:val="KappaleC1"/>
    <w:qFormat/>
    <w:rsid w:val="0010766A"/>
    <w:pPr>
      <w:spacing w:before="360"/>
      <w:ind w:left="0"/>
    </w:pPr>
    <w:rPr>
      <w:b/>
      <w:color w:val="161515" w:themeColor="accent6" w:themeShade="1A"/>
    </w:rPr>
  </w:style>
  <w:style w:type="paragraph" w:styleId="Yltunniste">
    <w:name w:val="header"/>
    <w:basedOn w:val="Normaali"/>
    <w:link w:val="YltunnisteChar"/>
    <w:uiPriority w:val="99"/>
    <w:semiHidden/>
    <w:rsid w:val="00551842"/>
    <w:pPr>
      <w:tabs>
        <w:tab w:val="center" w:pos="4819"/>
        <w:tab w:val="right" w:pos="9638"/>
      </w:tabs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BE721B"/>
    <w:rPr>
      <w:rFonts w:ascii="Arial" w:hAnsi="Arial"/>
    </w:rPr>
  </w:style>
  <w:style w:type="paragraph" w:styleId="Alatunniste">
    <w:name w:val="footer"/>
    <w:basedOn w:val="Normaali"/>
    <w:link w:val="AlatunnisteChar"/>
    <w:uiPriority w:val="99"/>
    <w:semiHidden/>
    <w:rsid w:val="00895742"/>
    <w:pPr>
      <w:tabs>
        <w:tab w:val="center" w:pos="4819"/>
        <w:tab w:val="right" w:pos="9638"/>
      </w:tabs>
    </w:pPr>
    <w:rPr>
      <w:caps/>
      <w:color w:val="06175E" w:themeColor="text1"/>
      <w:spacing w:val="20"/>
      <w:sz w:val="14"/>
    </w:r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BE721B"/>
    <w:rPr>
      <w:rFonts w:ascii="Arial" w:hAnsi="Arial"/>
      <w:caps/>
      <w:color w:val="06175E" w:themeColor="text1"/>
      <w:spacing w:val="20"/>
      <w:sz w:val="14"/>
    </w:rPr>
  </w:style>
  <w:style w:type="numbering" w:customStyle="1" w:styleId="Tyyli1">
    <w:name w:val="Tyyli1"/>
    <w:uiPriority w:val="99"/>
    <w:rsid w:val="007B5316"/>
    <w:pPr>
      <w:numPr>
        <w:numId w:val="10"/>
      </w:numPr>
    </w:pPr>
  </w:style>
  <w:style w:type="paragraph" w:customStyle="1" w:styleId="OtsikkoNumeroitu4">
    <w:name w:val="Otsikko_Numeroitu_4"/>
    <w:basedOn w:val="Normaali"/>
    <w:next w:val="Normaali"/>
    <w:uiPriority w:val="1"/>
    <w:qFormat/>
    <w:rsid w:val="00AA2438"/>
    <w:pPr>
      <w:numPr>
        <w:ilvl w:val="3"/>
        <w:numId w:val="9"/>
      </w:numPr>
      <w:spacing w:before="360" w:after="120" w:line="276" w:lineRule="auto"/>
      <w:ind w:left="737" w:hanging="737"/>
      <w:outlineLvl w:val="3"/>
    </w:pPr>
    <w:rPr>
      <w:b/>
      <w:color w:val="06175E" w:themeColor="text1"/>
    </w:rPr>
  </w:style>
  <w:style w:type="paragraph" w:styleId="Eivli">
    <w:name w:val="No Spacing"/>
    <w:uiPriority w:val="1"/>
    <w:rsid w:val="004B08C1"/>
    <w:pPr>
      <w:spacing w:after="0" w:line="240" w:lineRule="auto"/>
    </w:pPr>
    <w:rPr>
      <w:rFonts w:ascii="Arial" w:hAnsi="Arial"/>
    </w:rPr>
  </w:style>
  <w:style w:type="paragraph" w:styleId="Luettelokappale">
    <w:name w:val="List Paragraph"/>
    <w:basedOn w:val="Normaali"/>
    <w:uiPriority w:val="34"/>
    <w:qFormat/>
    <w:rsid w:val="008C15FB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14:ligatures w14:val="standardContextual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51AAA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597BEC"/>
    <w:rPr>
      <w:color w:val="9E4CA9" w:themeColor="followedHyperlink"/>
      <w:u w:val="single"/>
    </w:rPr>
  </w:style>
  <w:style w:type="paragraph" w:styleId="Muutos">
    <w:name w:val="Revision"/>
    <w:hidden/>
    <w:uiPriority w:val="99"/>
    <w:semiHidden/>
    <w:rsid w:val="009F2114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074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73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08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0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482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71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2637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407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14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5842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2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33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630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194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0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8729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29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steripolar.fi/product/1317-wet-wipe-universal/" TargetMode="External"/><Relationship Id="rId26" Type="http://schemas.openxmlformats.org/officeDocument/2006/relationships/hyperlink" Target="https://steripolar.fi/product/mikrozid-universal-green-line/" TargetMode="External"/><Relationship Id="rId39" Type="http://schemas.openxmlformats.org/officeDocument/2006/relationships/hyperlink" Target="https://www.kiilto.fi/tuote/erisan-oxy/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pim.kiiltoclean.com/kiilto-pim-api/api/pdf/download/3ac5aaf2-f07b-48b9-96de-2b55a948615c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19.png"/><Relationship Id="rId50" Type="http://schemas.openxmlformats.org/officeDocument/2006/relationships/header" Target="head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pim.kiiltoclean.com/kiilto-pim-api/api/pdf/download/c2b7aa75-f214-4836-91dc-4300182ee2e4" TargetMode="External"/><Relationship Id="rId29" Type="http://schemas.openxmlformats.org/officeDocument/2006/relationships/image" Target="media/image9.png"/><Relationship Id="rId11" Type="http://schemas.openxmlformats.org/officeDocument/2006/relationships/endnotes" Target="endnotes.xml"/><Relationship Id="rId24" Type="http://schemas.openxmlformats.org/officeDocument/2006/relationships/hyperlink" Target="https://steripolar.fi/product/59-apowipe-ethanol-disinfection-mini-peseva-pintadesinfektioliina/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www.kiilto.fi/tuote/klorilli/" TargetMode="External"/><Relationship Id="rId40" Type="http://schemas.openxmlformats.org/officeDocument/2006/relationships/image" Target="media/image15.jpeg"/><Relationship Id="rId45" Type="http://schemas.openxmlformats.org/officeDocument/2006/relationships/image" Target="media/image17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hyperlink" Target="https://www.bernerbrandbank.fi/l/ztB57dDGwXgV" TargetMode="External"/><Relationship Id="rId44" Type="http://schemas.openxmlformats.org/officeDocument/2006/relationships/hyperlink" Target="https://medituote.fi/oxivir-sporicide-750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eripolar.fi/product/609-apowipe-yleispuhdistusliina/" TargetMode="External"/><Relationship Id="rId22" Type="http://schemas.openxmlformats.org/officeDocument/2006/relationships/hyperlink" Target="https://www.bernerbrandbank.fi/l/xZx_RBxP7pqC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0.jpeg"/><Relationship Id="rId35" Type="http://schemas.openxmlformats.org/officeDocument/2006/relationships/image" Target="media/image12.png"/><Relationship Id="rId43" Type="http://schemas.openxmlformats.org/officeDocument/2006/relationships/hyperlink" Target="https://medituote.devpro3.fi/mediakirjasto/Tuotetiedot/100827422-Tuotelehti-Oxivir-Plus-fi-FI.pdf" TargetMode="External"/><Relationship Id="rId48" Type="http://schemas.openxmlformats.org/officeDocument/2006/relationships/hyperlink" Target="https://steripolar.fi/product/sanitizer-s1/" TargetMode="External"/><Relationship Id="rId8" Type="http://schemas.openxmlformats.org/officeDocument/2006/relationships/settings" Target="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bernerbrandbank.fi/l/VWCr9p8GS56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hyperlink" Target="https://pim.kiiltoclean.com/kiilto-pim-api/api/pdf/download/3ac5aaf2-f07b-48b9-96de-2b55a948615c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20" Type="http://schemas.openxmlformats.org/officeDocument/2006/relationships/hyperlink" Target="https://www.kiilto.fi/tuote/easydes-peseva-pintadesinfektiopyyhe/" TargetMode="External"/><Relationship Id="rId41" Type="http://schemas.openxmlformats.org/officeDocument/2006/relationships/hyperlink" Target="https://www.velimark.com/fiFI/valikoima/siivous--c14/puhdistusaineet-ja-annostelu--c14_12/yleispuhdistusaineet--c14_12_02/desinfioiva-puhdistusliina-oxivir-excel-wipe--pN-KM54?sort=a_name_asc" TargetMode="External"/><Relationship Id="rId54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hyperlink" Target="https://pim.kiiltoclean.com/kiilto-pim-api/api/pdf/download/2944a287-dec4-4c99-9dff-86934d3f4ffb" TargetMode="External"/><Relationship Id="rId36" Type="http://schemas.openxmlformats.org/officeDocument/2006/relationships/image" Target="media/image13.png"/><Relationship Id="rId4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ppimh\Downloads\Pohde%20yl&#228;%20ja%20alatunnisteella.dotx" TargetMode="External"/></Relationships>
</file>

<file path=word/theme/theme1.xml><?xml version="1.0" encoding="utf-8"?>
<a:theme xmlns:a="http://schemas.openxmlformats.org/drawingml/2006/main" name="Office-teema">
  <a:themeElements>
    <a:clrScheme name="Pohde 2023">
      <a:dk1>
        <a:srgbClr val="06175E"/>
      </a:dk1>
      <a:lt1>
        <a:srgbClr val="FFFEFE"/>
      </a:lt1>
      <a:dk2>
        <a:srgbClr val="042471"/>
      </a:dk2>
      <a:lt2>
        <a:srgbClr val="FFFEFE"/>
      </a:lt2>
      <a:accent1>
        <a:srgbClr val="4B6BC8"/>
      </a:accent1>
      <a:accent2>
        <a:srgbClr val="ACB9E4"/>
      </a:accent2>
      <a:accent3>
        <a:srgbClr val="FF977B"/>
      </a:accent3>
      <a:accent4>
        <a:srgbClr val="FFCBBD"/>
      </a:accent4>
      <a:accent5>
        <a:srgbClr val="888686"/>
      </a:accent5>
      <a:accent6>
        <a:srgbClr val="D9D8D8"/>
      </a:accent6>
      <a:hlink>
        <a:srgbClr val="4B6BC8"/>
      </a:hlink>
      <a:folHlink>
        <a:srgbClr val="9E4CA9"/>
      </a:folHlink>
    </a:clrScheme>
    <a:fontScheme name="Pohde Arial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e50268-7799-48af-83c3-9a9b063078bc">
      <Value>169</Value>
      <Value>2922</Value>
      <Value>2921</Value>
      <Value>166</Value>
      <Value>10</Value>
      <Value>42</Value>
      <Value>2923</Value>
      <Value>2920</Value>
      <Value>241</Value>
      <Value>2688</Value>
      <Value>3</Value>
    </TaxCatchAll>
    <Language xmlns="http://schemas.microsoft.com/sharepoint/v3">Finnish (Finland)</Language>
    <dcbcdd319c9d484f9dc5161892e5c0c3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Muut ohjeet</TermName>
          <TermId xmlns="http://schemas.microsoft.com/office/infopath/2007/PartnerControls">843126eb-9023-4835-bfe6-97596a0adf50</TermId>
        </TermInfo>
      </Terms>
    </dcbcdd319c9d484f9dc5161892e5c0c3>
    <Dokumentin_x0020_sisällöstä_x0020_vastaava_x0028_t_x0029__x0020__x002f__x0020_asiantuntija_x0028_t_x0029_ xmlns="0af04246-5dcb-4e38-b8a1-4adaeb368127">
      <UserInfo>
        <DisplayName>i:0#.w|oysnet\ukkolasi</DisplayName>
        <AccountId>246</AccountId>
        <AccountType/>
      </UserInfo>
      <UserInfo>
        <DisplayName>i:0#.w|oysnet\holappjj</DisplayName>
        <AccountId>1652</AccountId>
        <AccountType/>
      </UserInfo>
    </Dokumentin_x0020_sisällöstä_x0020_vastaava_x0028_t_x0029__x0020__x002f__x0020_asiantuntija_x0028_t_x0029_>
    <p29133bec810493ea0a0db9a40008070 xmlns="d3e50268-7799-48af-83c3-9a9b063078bc">
      <Terms xmlns="http://schemas.microsoft.com/office/infopath/2007/PartnerControls"/>
    </p29133bec810493ea0a0db9a40008070>
    <Julkaise_x0020_intranetissa xmlns="d3e50268-7799-48af-83c3-9a9b063078bc">true</Julkaise_x0020_intranetissa>
    <cd9fa66b05f24776892a63c6fb772e2f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Potilaan hoitoon osallistuva henkilöstö</TermName>
          <TermId xmlns="http://schemas.microsoft.com/office/infopath/2007/PartnerControls">21074a2b-1b44-417e-9c72-4d731d4c7a78</TermId>
        </TermInfo>
      </Terms>
    </cd9fa66b05f24776892a63c6fb772e2f>
    <bad6acabb1c24909a1a688c49f883f4d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Pohde</TermName>
          <TermId xmlns="http://schemas.microsoft.com/office/infopath/2007/PartnerControls">3bd1eb7d-6289-427a-a46c-d4e835e69ad1</TermId>
        </TermInfo>
      </Terms>
    </bad6acabb1c24909a1a688c49f883f4d>
    <nf221635e96a4b39bbc052890b953999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Infektioiden torjuntaohje</TermName>
          <TermId xmlns="http://schemas.microsoft.com/office/infopath/2007/PartnerControls">0d0e6bf6-1ec4-4656-93f8-87d46c65409f</TermId>
        </TermInfo>
      </Terms>
    </nf221635e96a4b39bbc052890b953999>
    <o3b9af8de9d24fe8bdeac28c302d5ca5 xmlns="d3e50268-7799-48af-83c3-9a9b063078bc">
      <Terms xmlns="http://schemas.microsoft.com/office/infopath/2007/PartnerControls"/>
    </o3b9af8de9d24fe8bdeac28c302d5ca5>
    <n20b6b3d9a8f4638937a9d1d1dec5738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Ei ole toimintakäsikirjaa</TermName>
          <TermId xmlns="http://schemas.microsoft.com/office/infopath/2007/PartnerControls">ed0127a7-f4bb-4299-8de4-a0fcecf35ff1</TermId>
        </TermInfo>
      </Terms>
    </n20b6b3d9a8f4638937a9d1d1dec5738>
    <ab42df24dbb04f55bc336c85f92eff00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Ei erikoisalaa (PPSHP)</TermName>
          <TermId xmlns="http://schemas.microsoft.com/office/infopath/2007/PartnerControls">63c697a3-d3f0-4701-a1c0-7b3ab3656aba</TermId>
        </TermInfo>
      </Terms>
    </ab42df24dbb04f55bc336c85f92eff00>
    <Julkaise_x0020_extranetissa xmlns="d3e50268-7799-48af-83c3-9a9b063078bc">false</Julkaise_x0020_extranetissa>
    <Dokumjentin_x0020_hyväksyjä xmlns="0af04246-5dcb-4e38-b8a1-4adaeb368127">
      <UserInfo>
        <DisplayName>i:0#.w|oysnet\puhtote</DisplayName>
        <AccountId>249</AccountId>
        <AccountType/>
      </UserInfo>
    </Dokumjentin_x0020_hyväksyjä>
    <p1983d610e0d4731a3788cc4c5855e1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Infektioyksikkö</TermName>
          <TermId xmlns="http://schemas.microsoft.com/office/infopath/2007/PartnerControls">d873b9ee-c5a1-43a5-91cd-d45393df5f8c</TermId>
        </TermInfo>
      </Terms>
    </p1983d610e0d4731a3788cc4c5855e1b>
    <Erittäin_x0020_tärkeä_x002c__x0020__x0020_kriittinen_x0020_tai_x0020_päivystysdokumentti xmlns="0af04246-5dcb-4e38-b8a1-4adaeb368127">false</Erittäin_x0020_tärkeä_x002c__x0020__x0020_kriittinen_x0020_tai_x0020_päivystysdokumentti>
    <Turvallisuustietoisku xmlns="0af04246-5dcb-4e38-b8a1-4adaeb368127">false</Turvallisuustietoisku>
    <Viittaus_x0020_aiempaan_x0020_dokumentaatioon xmlns="d3e50268-7799-48af-83c3-9a9b063078bc">
      <Url xsi:nil="true"/>
      <Description xsi:nil="true"/>
    </Viittaus_x0020_aiempaan_x0020_dokumentaatioon>
    <Julkisuus xmlns="d3e50268-7799-48af-83c3-9a9b063078bc">Julkinen</Julkisuus>
    <DokumenttienJarjestysnro xmlns="d3e50268-7799-48af-83c3-9a9b063078bc" xsi:nil="true"/>
    <Julkaise_x0020_internetissä xmlns="d3e50268-7799-48af-83c3-9a9b063078bc">true</Julkaise_x0020_internetissä>
    <dcbfe2a265e14726b4e3bf442009874f xmlns="d3e50268-7799-48af-83c3-9a9b063078bc">
      <Terms xmlns="http://schemas.microsoft.com/office/infopath/2007/PartnerControls"/>
    </dcbfe2a265e14726b4e3bf442009874f>
    <k1dd9dd6fe964de3941a743eedbbf5c4 xmlns="d3e50268-7799-48af-83c3-9a9b063078bc">
      <Terms xmlns="http://schemas.microsoft.com/office/infopath/2007/PartnerControls"/>
    </k1dd9dd6fe964de3941a743eedbbf5c4>
    <_dlc_DocId xmlns="d3e50268-7799-48af-83c3-9a9b063078bc">MUAVRSSTWASF-2136878450-171</_dlc_DocId>
    <_dlc_DocIdUrl xmlns="d3e50268-7799-48af-83c3-9a9b063078bc">
      <Url>https://internet.oysnet.ppshp.fi/dokumentit/_layouts/15/DocIdRedir.aspx?ID=MUAVRSSTWASF-2136878450-171</Url>
      <Description>MUAVRSSTWASF-2136878450-171</Description>
    </_dlc_DocIdUrl>
    <Julkaistu_x0020_intranetiin xmlns="d3e50268-7799-48af-83c3-9a9b063078bc">false</Julkaistu_x0020_intranetiin>
    <Julkaistu_x0020_internetiin xmlns="d3e50268-7799-48af-83c3-9a9b063078bc">false</Julkaistu_x0020_internetii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urvallisuusohje (sisältötyyppi)" ma:contentTypeID="0x010100E993358E494F344F8D6048E76D09AF021600FACDBF20E9DE1F4DAA54D1DF267CCD73" ma:contentTypeVersion="53" ma:contentTypeDescription="" ma:contentTypeScope="" ma:versionID="f3ac0635b83d29a23af265d0d263f097">
  <xsd:schema xmlns:xsd="http://www.w3.org/2001/XMLSchema" xmlns:xs="http://www.w3.org/2001/XMLSchema" xmlns:p="http://schemas.microsoft.com/office/2006/metadata/properties" xmlns:ns1="http://schemas.microsoft.com/sharepoint/v3" xmlns:ns2="0af04246-5dcb-4e38-b8a1-4adaeb368127" xmlns:ns3="d3e50268-7799-48af-83c3-9a9b063078bc" targetNamespace="http://schemas.microsoft.com/office/2006/metadata/properties" ma:root="true" ma:fieldsID="a91e0d8c5ac0632700a158a77970a5e8" ns1:_="" ns2:_="" ns3:_="">
    <xsd:import namespace="http://schemas.microsoft.com/sharepoint/v3"/>
    <xsd:import namespace="0af04246-5dcb-4e38-b8a1-4adaeb368127"/>
    <xsd:import namespace="d3e50268-7799-48af-83c3-9a9b063078bc"/>
    <xsd:element name="properties">
      <xsd:complexType>
        <xsd:sequence>
          <xsd:element name="documentManagement">
            <xsd:complexType>
              <xsd:all>
                <xsd:element ref="ns2:Erittäin_x0020_tärkeä_x002c__x0020__x0020_kriittinen_x0020_tai_x0020_päivystysdokumentti" minOccurs="0"/>
                <xsd:element ref="ns2:Dokumentin_x0020_sisällöstä_x0020_vastaava_x0028_t_x0029__x0020__x002f__x0020_asiantuntija_x0028_t_x0029_"/>
                <xsd:element ref="ns2:Dokumjentin_x0020_hyväksyjä"/>
                <xsd:element ref="ns2:Turvallisuustietoisku" minOccurs="0"/>
                <xsd:element ref="ns1:Language" minOccurs="0"/>
                <xsd:element ref="ns3:Julkaise_x0020_extranetissa" minOccurs="0"/>
                <xsd:element ref="ns3:Julkaise_x0020_internetissä" minOccurs="0"/>
                <xsd:element ref="ns3:Julkaise_x0020_intranetissa" minOccurs="0"/>
                <xsd:element ref="ns3:Julkaistu_x0020_internetiin" minOccurs="0"/>
                <xsd:element ref="ns3:Julkaistu_x0020_intranetiin" minOccurs="0"/>
                <xsd:element ref="ns3:Julkisuus"/>
                <xsd:element ref="ns3:Viittaus_x0020_aiempaan_x0020_dokumentaatioon" minOccurs="0"/>
                <xsd:element ref="ns3:DokumenttienJarjestysnro" minOccurs="0"/>
                <xsd:element ref="ns3:p1983d610e0d4731a3788cc4c5855e1b" minOccurs="0"/>
                <xsd:element ref="ns3:TaxCatchAll" minOccurs="0"/>
                <xsd:element ref="ns3:nf221635e96a4b39bbc052890b953999" minOccurs="0"/>
                <xsd:element ref="ns3:o3b9af8de9d24fe8bdeac28c302d5ca5" minOccurs="0"/>
                <xsd:element ref="ns3:cd9fa66b05f24776892a63c6fb772e2f" minOccurs="0"/>
                <xsd:element ref="ns3:TaxCatchAllLabel" minOccurs="0"/>
                <xsd:element ref="ns3:dcbcdd319c9d484f9dc5161892e5c0c3" minOccurs="0"/>
                <xsd:element ref="ns3:bad6acabb1c24909a1a688c49f883f4d" minOccurs="0"/>
                <xsd:element ref="ns3:ab42df24dbb04f55bc336c85f92eff00" minOccurs="0"/>
                <xsd:element ref="ns3:_dlc_DocId" minOccurs="0"/>
                <xsd:element ref="ns3:p29133bec810493ea0a0db9a40008070" minOccurs="0"/>
                <xsd:element ref="ns3:_dlc_DocIdUrl" minOccurs="0"/>
                <xsd:element ref="ns3:dcbfe2a265e14726b4e3bf442009874f" minOccurs="0"/>
                <xsd:element ref="ns3:_dlc_DocIdPersistId" minOccurs="0"/>
                <xsd:element ref="ns3:n20b6b3d9a8f4638937a9d1d1dec5738" minOccurs="0"/>
                <xsd:element ref="ns3:k1dd9dd6fe964de3941a743eedbbf5c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4" nillable="true" ma:displayName="Language" ma:default="Finnish (Finland)" ma:format="Dropdown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People's Republic of 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04246-5dcb-4e38-b8a1-4adaeb368127" elementFormDefault="qualified">
    <xsd:import namespace="http://schemas.microsoft.com/office/2006/documentManagement/types"/>
    <xsd:import namespace="http://schemas.microsoft.com/office/infopath/2007/PartnerControls"/>
    <xsd:element name="Erittäin_x0020_tärkeä_x002c__x0020__x0020_kriittinen_x0020_tai_x0020_päivystysdokumentti" ma:index="8" nillable="true" ma:displayName="Erittäin tärkeä,  kriittinen tai päivystyksellinen dokumentti" ma:default="0" ma:description="Valitse 'Kyllä' jos tämä dokumentti on potilaan hoidossa tai muussa toiminnassa erityisen tärkeä dokumentti." ma:internalName="Eritt_x00e4_in_x0020_t_x00e4_rke_x00e4__x002C__x0020__x0020_kriittinen_x0020_tai_x0020_p_x00e4_ivystysdokumentti">
      <xsd:simpleType>
        <xsd:restriction base="dms:Boolean"/>
      </xsd:simpleType>
    </xsd:element>
    <xsd:element name="Dokumentin_x0020_sisällöstä_x0020_vastaava_x0028_t_x0029__x0020__x002f__x0020_asiantuntija_x0028_t_x0029_" ma:index="11" ma:displayName="Dokumentin sisällöstä vastaava(t) / asiantuntija(t) + intraan tallentaja" ma:description="" ma:list="UserInfo" ma:SharePointGroup="0" ma:internalName="Dokumentin_x0020_sis_x00e4_ll_x00f6_st_x00e4__x0020_vastaava_x0028_t_x0029__x0020__x002F__x0020_asiantuntija_x0028_t_x0029_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jentin_x0020_hyväksyjä" ma:index="12" ma:displayName="Dokumentin hyväksyjä(t)" ma:description="" ma:list="UserInfo" ma:SharePointGroup="0" ma:internalName="Dokumjentin_x0020_hyv_x00e4_ksyj_x00e4_" ma:readOnly="false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urvallisuustietoisku" ma:index="13" nillable="true" ma:displayName="Turvallisuustietoisku" ma:default="0" ma:description="Valitse tämä, jos haluat dokumentin myös turvallisuustietoiskuksi" ma:internalName="Turvallisuustietoisku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50268-7799-48af-83c3-9a9b063078bc" elementFormDefault="qualified">
    <xsd:import namespace="http://schemas.microsoft.com/office/2006/documentManagement/types"/>
    <xsd:import namespace="http://schemas.microsoft.com/office/infopath/2007/PartnerControls"/>
    <xsd:element name="Julkaise_x0020_extranetissa" ma:index="15" nillable="true" ma:displayName="Julkaise extranetissa" ma:default="0" ma:internalName="Julkaise_x0020_extranetissa" ma:readOnly="false">
      <xsd:simpleType>
        <xsd:restriction base="dms:Boolean"/>
      </xsd:simpleType>
    </xsd:element>
    <xsd:element name="Julkaise_x0020_internetissä" ma:index="16" nillable="true" ma:displayName="Julkaise internetissä" ma:default="0" ma:internalName="Julkaise_x0020_internetiss_x00e4_">
      <xsd:simpleType>
        <xsd:restriction base="dms:Boolean"/>
      </xsd:simpleType>
    </xsd:element>
    <xsd:element name="Julkaise_x0020_intranetissa" ma:index="17" nillable="true" ma:displayName="Julkaise intranetissa" ma:default="1" ma:internalName="Julkaise_x0020_intranetissa">
      <xsd:simpleType>
        <xsd:restriction base="dms:Boolean"/>
      </xsd:simpleType>
    </xsd:element>
    <xsd:element name="Julkaistu_x0020_internetiin" ma:index="18" nillable="true" ma:displayName="Julkaistu internetiin" ma:default="0" ma:internalName="Julkaistu_x0020_internetiin">
      <xsd:simpleType>
        <xsd:restriction base="dms:Boolean"/>
      </xsd:simpleType>
    </xsd:element>
    <xsd:element name="Julkaistu_x0020_intranetiin" ma:index="19" nillable="true" ma:displayName="Julkaistu intranetiin" ma:default="0" ma:internalName="Julkaistu_x0020_intranetiin">
      <xsd:simpleType>
        <xsd:restriction base="dms:Boolean"/>
      </xsd:simpleType>
    </xsd:element>
    <xsd:element name="Julkisuus" ma:index="20" ma:displayName="Julkisuus" ma:default="Ei julkinen" ma:description="" ma:format="Dropdown" ma:internalName="Julkisuus" ma:readOnly="false">
      <xsd:simpleType>
        <xsd:restriction base="dms:Choice">
          <xsd:enumeration value="Julkinen"/>
          <xsd:enumeration value="Ei julkinen"/>
          <xsd:enumeration value="Salassa pidettävä"/>
        </xsd:restriction>
      </xsd:simpleType>
    </xsd:element>
    <xsd:element name="Viittaus_x0020_aiempaan_x0020_dokumentaatioon" ma:index="21" nillable="true" ma:displayName="Viittaus aiempaan dokumentaatioon" ma:description="Toisessa sisältötyypissä olevat aiemmat versiot tai nimi/tyyppi muuttunut. Voi käyttää myös jos alkuperäinen dokumentti ulkoisesta lähteestä." ma:format="Hyperlink" ma:internalName="Viittaus_x0020_aiempaan_x0020_dokumentaatioo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kumenttienJarjestysnro" ma:index="22" nillable="true" ma:displayName="DokumenttienJarjestysnro" ma:decimals="0" ma:description="Tällä metatiedolla voidaan lajitella dokumentit haluttuun järjestykseen" ma:internalName="DokumenttienJarjestysnro" ma:percentage="FALSE">
      <xsd:simpleType>
        <xsd:restriction base="dms:Number"/>
      </xsd:simpleType>
    </xsd:element>
    <xsd:element name="p1983d610e0d4731a3788cc4c5855e1b" ma:index="25" ma:taxonomy="true" ma:internalName="p1983d610e0d4731a3788cc4c5855e1b" ma:taxonomyFieldName="Organisaatiotieto" ma:displayName="Organisaatiotieto" ma:readOnly="false" ma:fieldId="{91983d61-0e0d-4731-a378-8cc4c5855e1b}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6" nillable="true" ma:displayName="Taxonomy Catch All Column" ma:description="" ma:hidden="true" ma:list="{b4597801-4ab2-4691-bc3c-e7fda2469729}" ma:internalName="TaxCatchAll" ma:showField="CatchAllData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f221635e96a4b39bbc052890b953999" ma:index="27" ma:taxonomy="true" ma:internalName="nf221635e96a4b39bbc052890b953999" ma:taxonomyFieldName="Turvallisuusohje_x0020__x0028_sis_x00e4_lt_x00f6_tyypin_x0020_metatieto_x0029_" ma:displayName="Turvallisuusohje" ma:readOnly="false" ma:fieldId="{7f221635-e96a-4b39-bbc0-52890b953999}" ma:sspId="fe7d6957-b623-48c5-941b-77be73948d87" ma:termSetId="3e14bb35-67ac-42fa-a9b3-cafbff269439" ma:anchorId="c13c6dfc-a101-4e3d-8792-c362d377d954" ma:open="false" ma:isKeyword="false">
      <xsd:complexType>
        <xsd:sequence>
          <xsd:element ref="pc:Terms" minOccurs="0" maxOccurs="1"/>
        </xsd:sequence>
      </xsd:complexType>
    </xsd:element>
    <xsd:element name="o3b9af8de9d24fe8bdeac28c302d5ca5" ma:index="29" nillable="true" ma:taxonomy="true" ma:internalName="o3b9af8de9d24fe8bdeac28c302d5ca5" ma:taxonomyFieldName="Suuronnettomuusohjeen_x0020_h_x00e4_lytystaso_x0020__x0028_sis_x00e4_lt_x00f6_tyypin_x0020_metatieto_x0029_" ma:displayName="Suuronnettomuusohjeen hälytystaso" ma:fieldId="{83b9af8d-e9d2-4fe8-bdea-c28c302d5ca5}" ma:sspId="fe7d6957-b623-48c5-941b-77be73948d87" ma:termSetId="3e14bb35-67ac-42fa-a9b3-cafbff269439" ma:anchorId="7cf075b0-5cda-4867-ae35-f5a18fa031fb" ma:open="false" ma:isKeyword="false">
      <xsd:complexType>
        <xsd:sequence>
          <xsd:element ref="pc:Terms" minOccurs="0" maxOccurs="1"/>
        </xsd:sequence>
      </xsd:complexType>
    </xsd:element>
    <xsd:element name="cd9fa66b05f24776892a63c6fb772e2f" ma:index="30" ma:taxonomy="true" ma:internalName="cd9fa66b05f24776892a63c6fb772e2f" ma:taxonomyFieldName="Kohde_x002d__x0020__x002F__x0020_ty_x00f6_ntekij_x00e4_ryhm_x00e4_" ma:displayName="Kohde- / työntekijäryhmä" ma:readOnly="false" ma:fieldId="{cd9fa66b-05f2-4776-892a-63c6fb772e2f}" ma:sspId="fe7d6957-b623-48c5-941b-77be73948d87" ma:termSetId="92437ae2-e411-4fd9-8f78-058c0c7750e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1" nillable="true" ma:displayName="Taxonomy Catch All Column1" ma:description="" ma:hidden="true" ma:list="{b4597801-4ab2-4691-bc3c-e7fda2469729}" ma:internalName="TaxCatchAllLabel" ma:readOnly="true" ma:showField="CatchAllDataLabel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cbcdd319c9d484f9dc5161892e5c0c3" ma:index="33" nillable="true" ma:taxonomy="true" ma:internalName="dcbcdd319c9d484f9dc5161892e5c0c3" ma:taxonomyFieldName="Organisaatiotiedon_x0020_tarkennus_x0020_toiminnan_x0020_mukaan" ma:displayName="Toiminnan tarkennus" ma:fieldId="{dcbcdd31-9c9d-484f-9dc5-161892e5c0c3}" ma:sspId="fe7d6957-b623-48c5-941b-77be73948d87" ma:termSetId="9fd1f0cc-f021-46ef-91c7-e56805365b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ad6acabb1c24909a1a688c49f883f4d" ma:index="34" ma:taxonomy="true" ma:internalName="bad6acabb1c24909a1a688c49f883f4d" ma:taxonomyFieldName="Kohdeorganisaatio" ma:displayName="Kohdeorganisaatio" ma:readOnly="false" ma:default="" ma:fieldId="{bad6acab-b1c2-4909-a1a6-88c49f883f4d}" ma:taxonomyMulti="true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b42df24dbb04f55bc336c85f92eff00" ma:index="39" ma:taxonomy="true" ma:internalName="ab42df24dbb04f55bc336c85f92eff00" ma:taxonomyFieldName="Erikoisala" ma:displayName="Erikoisala" ma:readOnly="false" ma:fieldId="{ab42df24-dbb0-4f55-bc33-6c85f92eff00}" ma:sspId="fe7d6957-b623-48c5-941b-77be73948d87" ma:termSetId="bc9b3e2b-2b09-4002-8bda-2c461ace46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4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p29133bec810493ea0a0db9a40008070" ma:index="41" nillable="true" ma:taxonomy="true" ma:internalName="p29133bec810493ea0a0db9a40008070" ma:taxonomyFieldName="MEO" ma:displayName="MEO" ma:default="" ma:fieldId="{929133be-c810-493e-a0a0-db9a40008070}" ma:sspId="fe7d6957-b623-48c5-941b-77be73948d87" ma:termSetId="b2a76c15-59d3-4770-9e61-030b81c17d0b" ma:anchorId="968258ff-d532-407d-bbdf-30365d4d88fd" ma:open="false" ma:isKeyword="false">
      <xsd:complexType>
        <xsd:sequence>
          <xsd:element ref="pc:Terms" minOccurs="0" maxOccurs="1"/>
        </xsd:sequence>
      </xsd:complexType>
    </xsd:element>
    <xsd:element name="_dlc_DocIdUrl" ma:index="4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cbfe2a265e14726b4e3bf442009874f" ma:index="43" nillable="true" ma:taxonomy="true" ma:internalName="dcbfe2a265e14726b4e3bf442009874f" ma:taxonomyFieldName="Kriisiviestint_x00e4_" ma:displayName="Kriisiviestintä" ma:default="" ma:fieldId="{dcbfe2a2-65e1-4726-b4e3-bf442009874f}" ma:sspId="fe7d6957-b623-48c5-941b-77be73948d87" ma:termSetId="5564fb1b-af91-4a4e-871a-61ffaa225b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PersistId" ma:index="4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n20b6b3d9a8f4638937a9d1d1dec5738" ma:index="45" ma:taxonomy="true" ma:internalName="n20b6b3d9a8f4638937a9d1d1dec5738" ma:taxonomyFieldName="Toiminnanohjausk_x00e4_sikirja" ma:displayName="Toimintakäsikirja" ma:default="" ma:fieldId="{720b6b3d-9a8f-4638-937a-9d1d1dec5738}" ma:sspId="fe7d6957-b623-48c5-941b-77be73948d87" ma:termSetId="b2a76c15-59d3-4770-9e61-030b81c17d0b" ma:anchorId="7a0b9d1c-55f5-4e60-a6b2-f4f552b9e672" ma:open="false" ma:isKeyword="false">
      <xsd:complexType>
        <xsd:sequence>
          <xsd:element ref="pc:Terms" minOccurs="0" maxOccurs="1"/>
        </xsd:sequence>
      </xsd:complexType>
    </xsd:element>
    <xsd:element name="k1dd9dd6fe964de3941a743eedbbf5c4" ma:index="47" nillable="true" ma:taxonomy="true" ma:internalName="k1dd9dd6fe964de3941a743eedbbf5c4" ma:taxonomyFieldName="Suuronnettomuusohjeen_x0020_tiimit" ma:displayName="Suuronnettomuusohjeen tiimit" ma:readOnly="false" ma:default="" ma:fieldId="{41dd9dd6-fe96-4de3-941a-743eedbbf5c4}" ma:sspId="fe7d6957-b623-48c5-941b-77be73948d87" ma:termSetId="3e14bb35-67ac-42fa-a9b3-cafbff269439" ma:anchorId="202785fe-16db-4401-8b98-1c78849c8e1d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2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fe7d6957-b623-48c5-941b-77be73948d87" ContentTypeId="0x010100E993358E494F344F8D6048E76D09AF0216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E035773-6CF2-4493-997C-3AB37A3BD2F0}">
  <ds:schemaRefs>
    <ds:schemaRef ds:uri="http://purl.org/dc/terms/"/>
    <ds:schemaRef ds:uri="http://schemas.microsoft.com/office/2006/documentManagement/types"/>
    <ds:schemaRef ds:uri="d3e50268-7799-48af-83c3-9a9b063078bc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cb4b6cf5-75ed-4a36-b44a-d4264faaec1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F999DA8-9A87-4B6A-8C54-70C361711E5A}"/>
</file>

<file path=customXml/itemProps3.xml><?xml version="1.0" encoding="utf-8"?>
<ds:datastoreItem xmlns:ds="http://schemas.openxmlformats.org/officeDocument/2006/customXml" ds:itemID="{40B5C29F-34F3-4643-B7AA-AA639C5375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2C8B4B-1C93-4644-AEAE-2862DF60595B}"/>
</file>

<file path=customXml/itemProps5.xml><?xml version="1.0" encoding="utf-8"?>
<ds:datastoreItem xmlns:ds="http://schemas.openxmlformats.org/officeDocument/2006/customXml" ds:itemID="{34AE46E0-47BA-42AF-AEA9-D42BD8BFAC1D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D1CEA1F7-21C6-49B3-A8C7-7DA9568080A9}"/>
</file>

<file path=docMetadata/LabelInfo.xml><?xml version="1.0" encoding="utf-8"?>
<clbl:labelList xmlns:clbl="http://schemas.microsoft.com/office/2020/mipLabelMetadata">
  <clbl:label id="{9837ed87-b378-4f49-a0d1-fb48e67da013}" enabled="0" method="" siteId="{9837ed87-b378-4f49-a0d1-fb48e67da01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Pohde ylä ja alatunnisteella.dotx</Template>
  <TotalTime>0</TotalTime>
  <Pages>6</Pages>
  <Words>934</Words>
  <Characters>7571</Characters>
  <Application>Microsoft Office Word</Application>
  <DocSecurity>0</DocSecurity>
  <Lines>63</Lines>
  <Paragraphs>16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Pintapesuliinat, desinfektioaineet ja -liinat Pohteella</dc:title>
  <dc:subject/>
  <dc:creator/>
  <cp:keywords>desinfektioaine; pintapesuliina; desinfektioliinat; pohde</cp:keywords>
  <dc:description/>
  <cp:lastModifiedBy/>
  <cp:revision>1</cp:revision>
  <dcterms:created xsi:type="dcterms:W3CDTF">2024-12-09T13:18:00Z</dcterms:created>
  <dcterms:modified xsi:type="dcterms:W3CDTF">2024-12-16T11:23:00Z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0x010100E993358E494F344F8D6048E76D09AF021600FACDBF20E9DE1F4DAA54D1DF267CCD73</vt:lpwstr>
  </property>
  <property fmtid="{D5CDD505-2E9C-101B-9397-08002B2CF9AE}" pid="3" name="Avainsanat">
    <vt:lpwstr/>
  </property>
  <property fmtid="{D5CDD505-2E9C-101B-9397-08002B2CF9AE}" pid="4" name="MediaServiceImageTags">
    <vt:lpwstr/>
  </property>
  <property fmtid="{D5CDD505-2E9C-101B-9397-08002B2CF9AE}" pid="5" name="lcf76f155ced4ddcb4097134ff3c332f">
    <vt:lpwstr/>
  </property>
  <property fmtid="{D5CDD505-2E9C-101B-9397-08002B2CF9AE}" pid="6" name="a63a59fe60094245b022b97a1c57197c">
    <vt:lpwstr/>
  </property>
  <property fmtid="{D5CDD505-2E9C-101B-9397-08002B2CF9AE}" pid="7" name="Sisältötyyppi0">
    <vt:lpwstr>12;#Malli, pohja|73042aa8-ff7a-4da8-b1a6-8039a7ccd586</vt:lpwstr>
  </property>
  <property fmtid="{D5CDD505-2E9C-101B-9397-08002B2CF9AE}" pid="8" name="c816e1581ca2435eac6a16d7d80ffe4d">
    <vt:lpwstr/>
  </property>
  <property fmtid="{D5CDD505-2E9C-101B-9397-08002B2CF9AE}" pid="9" name="Sis_x00e4_lt_x00f6_tyyppi">
    <vt:lpwstr/>
  </property>
  <property fmtid="{D5CDD505-2E9C-101B-9397-08002B2CF9AE}" pid="10" name="Organisaatio / Toimi- tai palvelualue">
    <vt:lpwstr>32;#Pohde|730d0bc0-0406-4e5a-a126-28010b2bdb50</vt:lpwstr>
  </property>
  <property fmtid="{D5CDD505-2E9C-101B-9397-08002B2CF9AE}" pid="11" name="Organisaatio">
    <vt:lpwstr/>
  </property>
  <property fmtid="{D5CDD505-2E9C-101B-9397-08002B2CF9AE}" pid="12" name="Sisältötyyppi">
    <vt:lpwstr/>
  </property>
  <property fmtid="{D5CDD505-2E9C-101B-9397-08002B2CF9AE}" pid="13" name="_dlc_DocIdItemGuid">
    <vt:lpwstr>ffc37873-18d3-4e15-8187-7a5609749099</vt:lpwstr>
  </property>
  <property fmtid="{D5CDD505-2E9C-101B-9397-08002B2CF9AE}" pid="14" name="Turvallisuusohje (sisältötyypin metatieto)">
    <vt:lpwstr>169;#Infektioiden torjuntaohje|0d0e6bf6-1ec4-4656-93f8-87d46c65409f</vt:lpwstr>
  </property>
  <property fmtid="{D5CDD505-2E9C-101B-9397-08002B2CF9AE}" pid="15" name="TaxKeyword">
    <vt:lpwstr>2923;#pohde|da8ad596-98ed-48c6-bffa-ccfcb4b691c1;#2922;#desinfektioliinat|e037132a-6585-4885-b0b1-9ee21b505560;#2921;#desinfektioaine|99b12b35-5c1c-404c-8421-1345bf345f43;#2920;#pintapesuliina|47d002e1-abf0-423c-b383-17f2f226779f</vt:lpwstr>
  </property>
  <property fmtid="{D5CDD505-2E9C-101B-9397-08002B2CF9AE}" pid="16" name="Suuronnettomuusohjeen hälytystaso (sisältötyypin metatieto)">
    <vt:lpwstr/>
  </property>
  <property fmtid="{D5CDD505-2E9C-101B-9397-08002B2CF9AE}" pid="17" name="k09de3a1cc2f4c07ac782028d7b4801e">
    <vt:lpwstr/>
  </property>
  <property fmtid="{D5CDD505-2E9C-101B-9397-08002B2CF9AE}" pid="18" name="Kohdeorganisaatio">
    <vt:lpwstr>2688;#Pohde|3bd1eb7d-6289-427a-a46c-d4e835e69ad1</vt:lpwstr>
  </property>
  <property fmtid="{D5CDD505-2E9C-101B-9397-08002B2CF9AE}" pid="19" name="Suuronnettomuusohjeen tiimit">
    <vt:lpwstr/>
  </property>
  <property fmtid="{D5CDD505-2E9C-101B-9397-08002B2CF9AE}" pid="20" name="Organisaatiotiedon tarkennus toiminnan mukaan">
    <vt:lpwstr>241;#Muut ohjeet|843126eb-9023-4835-bfe6-97596a0adf50</vt:lpwstr>
  </property>
  <property fmtid="{D5CDD505-2E9C-101B-9397-08002B2CF9AE}" pid="21" name="Erikoisala">
    <vt:lpwstr>10;#Ei erikoisalaa (PPSHP)|63c697a3-d3f0-4701-a1c0-7b3ab3656aba</vt:lpwstr>
  </property>
  <property fmtid="{D5CDD505-2E9C-101B-9397-08002B2CF9AE}" pid="22" name="Kriisiviestintä">
    <vt:lpwstr/>
  </property>
  <property fmtid="{D5CDD505-2E9C-101B-9397-08002B2CF9AE}" pid="23" name="Toiminnanohjauskäsikirja">
    <vt:lpwstr>3;#Ei ole toimintakäsikirjaa|ed0127a7-f4bb-4299-8de4-a0fcecf35ff1</vt:lpwstr>
  </property>
  <property fmtid="{D5CDD505-2E9C-101B-9397-08002B2CF9AE}" pid="24" name="Organisaatiotieto">
    <vt:lpwstr>166;#Infektioyksikkö|d873b9ee-c5a1-43a5-91cd-d45393df5f8c</vt:lpwstr>
  </property>
  <property fmtid="{D5CDD505-2E9C-101B-9397-08002B2CF9AE}" pid="25" name="Henkilöstöohje (sisältötyypin metatieto)">
    <vt:lpwstr/>
  </property>
  <property fmtid="{D5CDD505-2E9C-101B-9397-08002B2CF9AE}" pid="26" name="Kohde- / työntekijäryhmä">
    <vt:lpwstr>42;#Potilaan hoitoon osallistuva henkilöstö|21074a2b-1b44-417e-9c72-4d731d4c7a78</vt:lpwstr>
  </property>
  <property fmtid="{D5CDD505-2E9C-101B-9397-08002B2CF9AE}" pid="27" name="MEO">
    <vt:lpwstr/>
  </property>
  <property fmtid="{D5CDD505-2E9C-101B-9397-08002B2CF9AE}" pid="29" name="TaxKeywordTaxHTField">
    <vt:lpwstr>pohde|da8ad596-98ed-48c6-bffa-ccfcb4b691c1;desinfektioliinat|e037132a-6585-4885-b0b1-9ee21b505560;desinfektioaine|99b12b35-5c1c-404c-8421-1345bf345f43;pintapesuliina|47d002e1-abf0-423c-b383-17f2f226779f</vt:lpwstr>
  </property>
  <property fmtid="{D5CDD505-2E9C-101B-9397-08002B2CF9AE}" pid="30" name="Order">
    <vt:r8>995100</vt:r8>
  </property>
  <property fmtid="{D5CDD505-2E9C-101B-9397-08002B2CF9AE}" pid="31" name="SharedWithUsers">
    <vt:lpwstr/>
  </property>
</Properties>
</file>